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B1" w:rsidRDefault="00E00DB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389.3pt;width:493.55pt;height:215.35pt;z-index:251666944">
            <v:textbox style="mso-fit-shape-to-text:t">
              <w:txbxContent>
                <w:p w:rsidR="00E00DB1" w:rsidRPr="00103209" w:rsidRDefault="00E00DB1">
                  <w:r w:rsidRPr="00103209">
                    <w:object w:dxaOrig="4320" w:dyaOrig="4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41pt;height:192pt" o:ole="">
                        <v:imagedata r:id="rId4" o:title=""/>
                      </v:shape>
                      <o:OLEObject Type="Embed" ProgID="FoxitPhantomPDF.Document" ShapeID="_x0000_i1026" DrawAspect="Content" ObjectID="_1586244875" r:id="rId5"/>
                    </w:obje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2" o:spid="_x0000_s1027" type="#_x0000_t202" style="position:absolute;margin-left:90pt;margin-top:9in;width:5in;height:1in;z-index:251649536;visibility:visible" wrapcoords="0 0 21600 0 21600 21600 0 21600 0 0" filled="f" stroked="f">
            <v:textbox style="mso-next-textbox:#Text Box 12" inset=".5mm,.5mm,.5mm,.5mm">
              <w:txbxContent>
                <w:p w:rsidR="00E00DB1" w:rsidRPr="00E60713" w:rsidRDefault="00E00DB1" w:rsidP="00C655B8">
                  <w:pPr>
                    <w:ind w:left="142"/>
                    <w:rPr>
                      <w:color w:val="FFFFFF"/>
                    </w:rPr>
                  </w:pPr>
                  <w:r w:rsidRPr="00E60713">
                    <w:rPr>
                      <w:color w:val="FFFFFF"/>
                    </w:rPr>
                    <w:t>Sensibiliser les joueuses sur l’importance de boire</w:t>
                  </w:r>
                </w:p>
                <w:p w:rsidR="00E00DB1" w:rsidRPr="00E60713" w:rsidRDefault="00E00DB1" w:rsidP="00C655B8">
                  <w:pPr>
                    <w:ind w:left="142"/>
                    <w:rPr>
                      <w:color w:val="FFFFFF"/>
                    </w:rPr>
                  </w:pPr>
                  <w:r w:rsidRPr="00E60713">
                    <w:rPr>
                      <w:color w:val="FFFFFF"/>
                    </w:rPr>
                    <w:t>Diffuser une vidéo sur l’eau</w:t>
                  </w:r>
                </w:p>
                <w:p w:rsidR="00E00DB1" w:rsidRDefault="00E00DB1" w:rsidP="00C655B8">
                  <w:pPr>
                    <w:ind w:left="142"/>
                    <w:rPr>
                      <w:color w:val="FFFFFF"/>
                    </w:rPr>
                  </w:pPr>
                  <w:r w:rsidRPr="00E60713">
                    <w:rPr>
                      <w:color w:val="FFFFFF"/>
                    </w:rPr>
                    <w:t>Participer à un quizz</w:t>
                  </w:r>
                </w:p>
                <w:p w:rsidR="00E00DB1" w:rsidRPr="00E60713" w:rsidRDefault="00E00DB1" w:rsidP="00C655B8">
                  <w:pPr>
                    <w:ind w:left="142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Chaque joueuse de la catégorie a reçu une fiche sur l’action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3" o:spid="_x0000_s1028" type="#_x0000_t202" style="position:absolute;margin-left:1in;margin-top:486pt;width:401.65pt;height:69.15pt;z-index:251650560;visibility:visible" wrapcoords="0 0 21600 0 21600 21600 0 21600 0 0" filled="f" stroked="f">
            <v:textbox style="mso-next-textbox:#Text Box 13" inset=".5mm,.5mm,.5mm,.5mm">
              <w:txbxContent>
                <w:p w:rsidR="00E00DB1" w:rsidRPr="0066242A" w:rsidRDefault="00E00DB1" w:rsidP="00950BEF">
                  <w:pPr>
                    <w:rPr>
                      <w:rFonts w:ascii="Arial" w:hAnsi="Arial"/>
                      <w:b/>
                      <w:color w:val="FFFFFF"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2" o:spid="_x0000_s1029" type="#_x0000_t202" style="position:absolute;margin-left:208.5pt;margin-top:182.3pt;width:12.45pt;height:11.35pt;z-index:251665920;visibility:visible" wrapcoords="-1271 -1440 -1271 20160 22871 20160 22871 -1440 -1271 -1440" strokecolor="white">
            <v:textbox style="mso-next-textbox:#Text Box 32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1" o:spid="_x0000_s1030" type="#_x0000_t202" style="position:absolute;margin-left:328.2pt;margin-top:182.3pt;width:12.45pt;height:11.35pt;z-index:251664896;visibility:visible" wrapcoords="-1271 0 -1271 20160 21600 20160 21600 0 -1271 0" stroked="f">
            <v:textbox style="mso-next-textbox:#Text Box 31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22"/>
                    </w:rPr>
                    <w:t xml:space="preserve">  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0" o:spid="_x0000_s1031" type="#_x0000_t202" style="position:absolute;margin-left:266.55pt;margin-top:182.3pt;width:12.45pt;height:11.35pt;z-index:251663872;visibility:visible" wrapcoords="-1271 0 -1271 20160 21600 20160 21600 0 -1271 0" stroked="f">
            <v:textbox style="mso-next-textbox:#Text Box 30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22"/>
                    </w:rPr>
                    <w:t>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6" o:spid="_x0000_s1032" type="#_x0000_t202" style="position:absolute;margin-left:2in;margin-top:336.3pt;width:352.45pt;height:23.7pt;z-index:251662848;visibility:visible" wrapcoords="0 0 21600 0 21600 21600 0 21600 0 0" filled="f" stroked="f">
            <v:textbox style="mso-next-textbox:#Text Box 26" inset=".5mm,.5mm,.5mm,.5mm">
              <w:txbxContent>
                <w:p w:rsidR="00E00DB1" w:rsidRPr="00E317C8" w:rsidRDefault="00E00DB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Boire de l’eau c’est essentiel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5" o:spid="_x0000_s1033" type="#_x0000_t202" style="position:absolute;margin-left:1in;margin-top:116.25pt;width:424.45pt;height:15.3pt;z-index:251661824;visibility:visible" wrapcoords="0 0 21600 0 21600 21600 0 21600 0 0" filled="f" stroked="f">
            <v:textbox style="mso-next-textbox:#Text Box 25" inset=".5mm,.5mm,.5mm,.5mm">
              <w:txbxContent>
                <w:p w:rsidR="00E00DB1" w:rsidRPr="00E317C8" w:rsidRDefault="00E00DB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BOURGOGNE FRANCHE COMTE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4" o:spid="_x0000_s1034" type="#_x0000_t202" style="position:absolute;margin-left:1in;margin-top:137.6pt;width:424.45pt;height:15.3pt;z-index:251660800;visibility:visible" wrapcoords="0 0 21600 0 21600 21600 0 21600 0 0" filled="f" stroked="f">
            <v:textbox style="mso-next-textbox:#Text Box 24" inset=".5mm,.5mm,.5mm,.5mm">
              <w:txbxContent>
                <w:p w:rsidR="00E00DB1" w:rsidRPr="00E317C8" w:rsidRDefault="00E00DB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SAONE ET LOIRE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3" o:spid="_x0000_s1035" type="#_x0000_t202" style="position:absolute;margin-left:1in;margin-top:157.65pt;width:424.45pt;height:15.3pt;z-index:251659776;visibility:visible" wrapcoords="0 0 21600 0 21600 21600 0 21600 0 0" filled="f" stroked="f">
            <v:textbox style="mso-next-textbox:#Text Box 23" inset=".5mm,.5mm,.5mm,.5mm">
              <w:txbxContent>
                <w:p w:rsidR="00E00DB1" w:rsidRPr="00E317C8" w:rsidRDefault="00E00DB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A.S. MELLECEY MERCUREY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2" o:spid="_x0000_s1036" type="#_x0000_t202" style="position:absolute;margin-left:1in;margin-top:108pt;width:2in;height:17pt;z-index:251658752;visibility:visible" filled="f" stroked="f">
            <v:textbox style="mso-next-textbox:#Text Box 22" inset=".5mm,.5mm,.5mm,.5mm">
              <w:txbxContent>
                <w:p w:rsidR="00E00DB1" w:rsidRDefault="00E00DB1">
                  <w: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21" o:spid="_x0000_s1037" type="#_x0000_t202" style="position:absolute;margin-left:488.3pt;margin-top:270pt;width:12.45pt;height:11.35pt;z-index:251657728;visibility:visible" wrapcoords="-1271 0 -1271 20160 21600 20160 21600 0 -1271 0" stroked="f">
            <v:textbox style="mso-next-textbox:#Text Box 21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0" o:spid="_x0000_s1038" type="#_x0000_t202" style="position:absolute;margin-left:405.65pt;margin-top:270pt;width:12.45pt;height:11.35pt;z-index:251656704;visibility:visible" wrapcoords="-1271 0 -1271 20160 21600 20160 21600 0 -1271 0" stroked="f">
            <v:textbox style="mso-next-textbox:#Text Box 20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9" o:spid="_x0000_s1039" type="#_x0000_t202" style="position:absolute;margin-left:322pt;margin-top:270pt;width:12.45pt;height:11.35pt;z-index:251655680;visibility:visible" wrapcoords="-1271 0 -1271 20160 21600 20160 21600 0 -1271 0" stroked="f">
            <v:textbox style="mso-next-textbox:#Text Box 19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8" o:spid="_x0000_s1040" type="#_x0000_t202" style="position:absolute;margin-left:239pt;margin-top:270pt;width:12.45pt;height:11.35pt;z-index:251654656;visibility:visible" wrapcoords="-1271 0 -1271 20160 21600 20160 21600 0 -1271 0" stroked="f">
            <v:textbox style="mso-next-textbox:#Text Box 18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7" o:spid="_x0000_s1041" type="#_x0000_t202" style="position:absolute;margin-left:155pt;margin-top:270pt;width:12.45pt;height:11.35pt;z-index:251653632;visibility:visible" wrapcoords="-1271 0 -1271 20160 21600 20160 21600 0 -1271 0" stroked="f">
            <v:textbox style="mso-next-textbox:#Text Box 17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5" o:spid="_x0000_s1042" type="#_x0000_t202" style="position:absolute;margin-left:1in;margin-top:270pt;width:12.45pt;height:11.35pt;z-index:251652608;visibility:visible" wrapcoords="-1271 0 -1271 20160 21600 20160 21600 0 -1271 0" stroked="f">
            <v:textbox style="mso-next-textbox:#Text Box 15" inset="0,0,0,0">
              <w:txbxContent>
                <w:p w:rsidR="00E00DB1" w:rsidRPr="00C11DF4" w:rsidRDefault="00E00DB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4" o:spid="_x0000_s1043" type="#_x0000_t202" style="position:absolute;margin-left:168.75pt;margin-top:145.5pt;width:6.8pt;height:6.8pt;z-index:251651584;visibility:visible" wrapcoords="-2400 0 -2400 19200 21600 19200 21600 0 -2400 0" stroked="f" strokecolor="white">
            <v:textbox style="mso-next-textbox:#Text Box 14" inset=".5mm,.5mm,.5mm,.5mm">
              <w:txbxContent>
                <w:p w:rsidR="00E00DB1" w:rsidRPr="00A85386" w:rsidRDefault="00E00DB1" w:rsidP="00012E95">
                  <w:pPr>
                    <w:ind w:left="142"/>
                    <w:rPr>
                      <w:rFonts w:ascii="Arial" w:hAnsi="Arial"/>
                      <w:color w:val="FF0000"/>
                      <w:sz w:val="16"/>
                    </w:rPr>
                  </w:pPr>
                  <w:r w:rsidRPr="00A85386">
                    <w:rPr>
                      <w:rFonts w:ascii="Arial" w:hAnsi="Arial"/>
                      <w:color w:val="FF0000"/>
                      <w:sz w:val="16"/>
                    </w:rPr>
                    <w:t>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" o:spid="_x0000_s1044" type="#_x0000_t202" style="position:absolute;margin-left:-78.05pt;margin-top:-70.85pt;width:625.25pt;height:844.85pt;z-index:251648512;visibility:visible" wrapcoords="0 0 21600 0 21600 21600 0 21600 0 0" filled="f" stroked="f">
            <v:textbox style="mso-next-textbox:#Text Box 2" inset=",7.2pt,,7.2pt">
              <w:txbxContent>
                <w:p w:rsidR="00E00DB1" w:rsidRDefault="00E00DB1" w:rsidP="003937E1">
                  <w:pPr>
                    <w:ind w:left="-142" w:right="461"/>
                  </w:pPr>
                  <w:r>
                    <w:rPr>
                      <w:noProof/>
                      <w:lang w:eastAsia="fr-FR"/>
                    </w:rPr>
                    <w:pict>
                      <v:shape id="Image 1" o:spid="_x0000_i1028" type="#_x0000_t75" alt="Fiche action EPF_PEF OK-V3.pdf" style="width:571.5pt;height:825pt;visibility:visible">
                        <v:imagedata r:id="rId6" o:title=""/>
                      </v:shape>
                    </w:pict>
                  </w:r>
                </w:p>
              </w:txbxContent>
            </v:textbox>
            <w10:wrap type="tight"/>
          </v:shape>
        </w:pict>
      </w:r>
    </w:p>
    <w:sectPr w:rsidR="00E00DB1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7E1"/>
    <w:rsid w:val="00012E95"/>
    <w:rsid w:val="00057F5B"/>
    <w:rsid w:val="00103209"/>
    <w:rsid w:val="00117B90"/>
    <w:rsid w:val="00280549"/>
    <w:rsid w:val="002A5CAF"/>
    <w:rsid w:val="00384E43"/>
    <w:rsid w:val="003937E1"/>
    <w:rsid w:val="003A134E"/>
    <w:rsid w:val="003A67E6"/>
    <w:rsid w:val="00461943"/>
    <w:rsid w:val="00493523"/>
    <w:rsid w:val="00530B16"/>
    <w:rsid w:val="005B1C43"/>
    <w:rsid w:val="005F5891"/>
    <w:rsid w:val="00624E54"/>
    <w:rsid w:val="0066242A"/>
    <w:rsid w:val="006D1C52"/>
    <w:rsid w:val="008159C1"/>
    <w:rsid w:val="00950BEF"/>
    <w:rsid w:val="009A3557"/>
    <w:rsid w:val="009E48AA"/>
    <w:rsid w:val="00A85386"/>
    <w:rsid w:val="00C11DF4"/>
    <w:rsid w:val="00C42D1A"/>
    <w:rsid w:val="00C62341"/>
    <w:rsid w:val="00C655B8"/>
    <w:rsid w:val="00CB3284"/>
    <w:rsid w:val="00DA506C"/>
    <w:rsid w:val="00E00DB1"/>
    <w:rsid w:val="00E317C8"/>
    <w:rsid w:val="00E56EF5"/>
    <w:rsid w:val="00E60713"/>
    <w:rsid w:val="00E749ED"/>
    <w:rsid w:val="00F21988"/>
    <w:rsid w:val="00F22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62341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3</Words>
  <Characters>17</Characters>
  <Application>Microsoft Office Outlook</Application>
  <DocSecurity>0</DocSecurity>
  <Lines>0</Lines>
  <Paragraphs>0</Paragraphs>
  <ScaleCrop>false</ScaleCrop>
  <Company>Ediphile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dc:description/>
  <cp:lastModifiedBy>patricksylvie</cp:lastModifiedBy>
  <cp:revision>2</cp:revision>
  <dcterms:created xsi:type="dcterms:W3CDTF">2018-04-26T08:48:00Z</dcterms:created>
  <dcterms:modified xsi:type="dcterms:W3CDTF">2018-04-26T08:48:00Z</dcterms:modified>
</cp:coreProperties>
</file>