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301A7">
    <v:background id="_x0000_s1025" o:bwmode="white" fillcolor="#a301a7" o:targetscreensize="800,600">
      <v:fill angle="-135" focus="100%" type="gradient"/>
    </v:background>
  </w:background>
  <w:body>
    <w:p w:rsidR="005A6E84" w:rsidRDefault="005A6E84" w:rsidP="009E7EBA">
      <w:pPr>
        <w:rPr>
          <w:sz w:val="28"/>
        </w:rPr>
      </w:pPr>
      <w:r>
        <w:rPr>
          <w:noProof/>
          <w:lang w:eastAsia="fr-FR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26" type="#_x0000_t161" style="position:absolute;margin-left:-45pt;margin-top:-36pt;width:540.75pt;height:180pt;z-index:251646464" adj="5665" fillcolor="black">
            <v:shadow color="#868686"/>
            <v:textpath style="font-family:&quot;Impact&quot;;v-text-kern:t" trim="t" fitpath="t" xscale="f" string="36ème TOURNOI DES JEUNES&#10;DU F C VEZEZOUX&#10;"/>
          </v:shape>
        </w:pict>
      </w:r>
    </w:p>
    <w:p w:rsidR="005A6E84" w:rsidRDefault="005A6E84" w:rsidP="009E7EBA">
      <w:pPr>
        <w:rPr>
          <w:sz w:val="28"/>
        </w:rPr>
      </w:pPr>
    </w:p>
    <w:p w:rsidR="005A6E84" w:rsidRDefault="005A6E84" w:rsidP="009E7EBA">
      <w:pPr>
        <w:rPr>
          <w:sz w:val="28"/>
        </w:rPr>
      </w:pPr>
    </w:p>
    <w:p w:rsidR="005A6E84" w:rsidRDefault="005A6E84" w:rsidP="009E7EBA">
      <w:pPr>
        <w:rPr>
          <w:sz w:val="28"/>
        </w:rPr>
      </w:pPr>
    </w:p>
    <w:p w:rsidR="005A6E84" w:rsidRDefault="005A6E84" w:rsidP="009E7EBA">
      <w:pPr>
        <w:rPr>
          <w:sz w:val="28"/>
        </w:rPr>
      </w:pPr>
    </w:p>
    <w:p w:rsidR="005A6E84" w:rsidRDefault="005A6E84" w:rsidP="009E7EBA">
      <w:pPr>
        <w:rPr>
          <w:sz w:val="28"/>
        </w:rPr>
      </w:pPr>
    </w:p>
    <w:p w:rsidR="005A6E84" w:rsidRDefault="005A6E84" w:rsidP="009E7EBA">
      <w:pPr>
        <w:rPr>
          <w:sz w:val="28"/>
        </w:rPr>
      </w:pPr>
    </w:p>
    <w:p w:rsidR="005A6E84" w:rsidRDefault="005A6E84" w:rsidP="009E7EBA">
      <w:pPr>
        <w:rPr>
          <w:sz w:val="28"/>
        </w:rPr>
      </w:pPr>
      <w:r>
        <w:rPr>
          <w:noProof/>
          <w:lang w:eastAsia="fr-FR"/>
        </w:rPr>
        <w:pict>
          <v:shape id="_x0000_s1027" type="#_x0000_t75" style="position:absolute;margin-left:117pt;margin-top:4.45pt;width:390pt;height:198.25pt;z-index:251668992">
            <v:imagedata r:id="rId7" o:title=""/>
          </v:shape>
        </w:pict>
      </w:r>
      <w:r>
        <w:rPr>
          <w:noProof/>
          <w:lang w:eastAsia="fr-FR"/>
        </w:rPr>
        <w:pict>
          <v:shape id="_x0000_s1028" type="#_x0000_t75" style="position:absolute;margin-left:-27pt;margin-top:8.45pt;width:132.75pt;height:189pt;z-index:251650560">
            <v:imagedata r:id="rId8" o:title=""/>
          </v:shape>
        </w:pict>
      </w:r>
    </w:p>
    <w:p w:rsidR="005A6E84" w:rsidRPr="00D347CB" w:rsidRDefault="005A6E84" w:rsidP="00B60ED8">
      <w:pPr>
        <w:rPr>
          <w:sz w:val="28"/>
        </w:rPr>
      </w:pPr>
    </w:p>
    <w:p w:rsidR="005A6E84" w:rsidRDefault="005A6E84" w:rsidP="00B60ED8">
      <w:pPr>
        <w:rPr>
          <w:sz w:val="28"/>
        </w:rPr>
      </w:pPr>
    </w:p>
    <w:p w:rsidR="005A6E84" w:rsidRPr="00DC59C5" w:rsidRDefault="005A6E84" w:rsidP="00B60ED8">
      <w:pPr>
        <w:rPr>
          <w:sz w:val="28"/>
        </w:rPr>
      </w:pPr>
    </w:p>
    <w:p w:rsidR="005A6E84" w:rsidRDefault="005A6E84" w:rsidP="00B60ED8">
      <w:pPr>
        <w:rPr>
          <w:sz w:val="28"/>
        </w:rPr>
      </w:pPr>
    </w:p>
    <w:p w:rsidR="005A6E84" w:rsidRDefault="005A6E84" w:rsidP="00B60ED8">
      <w:pPr>
        <w:rPr>
          <w:sz w:val="28"/>
        </w:rPr>
      </w:pPr>
    </w:p>
    <w:p w:rsidR="005A6E84" w:rsidRPr="001832A7" w:rsidRDefault="005A6E84" w:rsidP="00B60ED8">
      <w:pPr>
        <w:rPr>
          <w:sz w:val="28"/>
        </w:rPr>
      </w:pPr>
    </w:p>
    <w:p w:rsidR="005A6E84" w:rsidRDefault="005A6E84" w:rsidP="00676884">
      <w:pPr>
        <w:rPr>
          <w:noProof/>
          <w:sz w:val="28"/>
          <w:lang w:eastAsia="fr-FR"/>
        </w:rPr>
      </w:pPr>
    </w:p>
    <w:p w:rsidR="005A6E84" w:rsidRDefault="005A6E84" w:rsidP="00676884">
      <w:pPr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-.3pt;margin-top:-.3pt;width:440.25pt;height:28.5pt;z-index:251663872" fillcolor="#06c" strokecolor="#9cf" strokeweight="1.5pt">
            <v:shadow on="t" color="#900"/>
            <v:textpath style="font-family:&quot;Impact&quot;;v-text-kern:t" trim="t" fitpath="t" string="U7 U9 et U11 : JEUDI 5 MAI 2016"/>
          </v:shape>
        </w:pict>
      </w:r>
    </w:p>
    <w:p w:rsidR="005A6E84" w:rsidRDefault="005A6E84" w:rsidP="00676884">
      <w:pPr>
        <w:rPr>
          <w:noProof/>
          <w:sz w:val="28"/>
          <w:lang w:eastAsia="fr-FR"/>
        </w:rPr>
      </w:pPr>
    </w:p>
    <w:p w:rsidR="005A6E84" w:rsidRDefault="005A6E84" w:rsidP="00676884">
      <w:pPr>
        <w:rPr>
          <w:noProof/>
          <w:sz w:val="28"/>
          <w:lang w:eastAsia="fr-FR"/>
        </w:rPr>
      </w:pPr>
      <w:r w:rsidRPr="003353F6">
        <w:rPr>
          <w:noProof/>
          <w:sz w:val="28"/>
          <w:lang w:eastAsia="fr-FR"/>
        </w:rPr>
        <w:pict>
          <v:shape id="_x0000_i1026" type="#_x0000_t136" style="width:435.75pt;height:26.25pt" fillcolor="#06c" strokecolor="#9cf" strokeweight="1.5pt">
            <v:shadow on="t" color="#900"/>
            <v:textpath style="font-family:&quot;Impact&quot;;v-text-kern:t" trim="t" fitpath="t" string="U13 et U15 : SAMEDI 7 MAI 2016"/>
          </v:shape>
        </w:pict>
      </w:r>
    </w:p>
    <w:p w:rsidR="005A6E84" w:rsidRPr="00FB645D" w:rsidRDefault="005A6E84" w:rsidP="00676884">
      <w:pPr>
        <w:jc w:val="center"/>
        <w:rPr>
          <w:b/>
          <w:noProof/>
          <w:lang w:eastAsia="fr-FR"/>
        </w:rPr>
      </w:pPr>
      <w:r w:rsidRPr="00FB645D">
        <w:rPr>
          <w:b/>
          <w:noProof/>
          <w:bdr w:val="single" w:sz="4" w:space="0" w:color="auto"/>
          <w:lang w:eastAsia="fr-FR"/>
        </w:rPr>
        <w:t>CONTACTS</w:t>
      </w:r>
    </w:p>
    <w:p w:rsidR="005A6E84" w:rsidRPr="00FB645D" w:rsidRDefault="005A6E84" w:rsidP="00676884">
      <w:pPr>
        <w:spacing w:after="0"/>
        <w:jc w:val="center"/>
        <w:rPr>
          <w:b/>
        </w:rPr>
      </w:pPr>
      <w:r w:rsidRPr="00FB645D">
        <w:t>Numéro d'Affiliation à la F.F.F. : 531483</w:t>
      </w:r>
    </w:p>
    <w:p w:rsidR="005A6E84" w:rsidRPr="00FB645D" w:rsidRDefault="005A6E84" w:rsidP="00676884">
      <w:pPr>
        <w:spacing w:after="0"/>
        <w:jc w:val="center"/>
        <w:rPr>
          <w:b/>
        </w:rPr>
      </w:pPr>
      <w:r w:rsidRPr="00FB645D">
        <w:t>Votre correspondant :</w:t>
      </w:r>
      <w:r w:rsidRPr="00FB645D">
        <w:rPr>
          <w:b/>
        </w:rPr>
        <w:tab/>
        <w:t>M Philippe DORR</w:t>
      </w:r>
    </w:p>
    <w:p w:rsidR="005A6E84" w:rsidRPr="00FB645D" w:rsidRDefault="005A6E84" w:rsidP="00676884">
      <w:pPr>
        <w:spacing w:after="0"/>
        <w:jc w:val="center"/>
        <w:rPr>
          <w:b/>
        </w:rPr>
      </w:pPr>
      <w:r w:rsidRPr="00FB645D">
        <w:rPr>
          <w:b/>
        </w:rPr>
        <w:t>3, place Marguerite et Emilien Thomas</w:t>
      </w:r>
    </w:p>
    <w:p w:rsidR="005A6E84" w:rsidRPr="00FB645D" w:rsidRDefault="005A6E84" w:rsidP="00676884">
      <w:pPr>
        <w:spacing w:after="0"/>
        <w:jc w:val="center"/>
        <w:rPr>
          <w:b/>
        </w:rPr>
      </w:pPr>
      <w:r w:rsidRPr="00FB645D">
        <w:rPr>
          <w:b/>
        </w:rPr>
        <w:t>43250 SAINTE FLORINE</w:t>
      </w:r>
    </w:p>
    <w:p w:rsidR="005A6E84" w:rsidRPr="00FB645D" w:rsidRDefault="005A6E84" w:rsidP="00676884">
      <w:pPr>
        <w:spacing w:after="0"/>
        <w:jc w:val="center"/>
        <w:rPr>
          <w:b/>
        </w:rPr>
      </w:pPr>
      <w:r w:rsidRPr="00FB645D">
        <w:rPr>
          <w:b/>
        </w:rPr>
        <w:t xml:space="preserve">Tél </w:t>
      </w:r>
      <w:r w:rsidRPr="00FB645D">
        <w:t xml:space="preserve">:   </w:t>
      </w:r>
      <w:r w:rsidRPr="00FB645D">
        <w:rPr>
          <w:b/>
        </w:rPr>
        <w:t>06 21 58 66 78</w:t>
      </w:r>
    </w:p>
    <w:p w:rsidR="005A6E84" w:rsidRPr="00FB645D" w:rsidRDefault="005A6E84" w:rsidP="00676884">
      <w:pPr>
        <w:spacing w:after="0"/>
        <w:jc w:val="center"/>
        <w:rPr>
          <w:b/>
        </w:rPr>
      </w:pPr>
      <w:r w:rsidRPr="00FB645D">
        <w:rPr>
          <w:b/>
        </w:rPr>
        <w:t xml:space="preserve">E-mail </w:t>
      </w:r>
      <w:hyperlink r:id="rId9" w:history="1">
        <w:r w:rsidRPr="00FB645D">
          <w:rPr>
            <w:rStyle w:val="Hyperlink"/>
            <w:b/>
          </w:rPr>
          <w:t>philippedorr@msn.com</w:t>
        </w:r>
      </w:hyperlink>
    </w:p>
    <w:p w:rsidR="005A6E84" w:rsidRPr="00FB645D" w:rsidRDefault="005A6E84" w:rsidP="00676884">
      <w:pPr>
        <w:spacing w:after="0"/>
        <w:jc w:val="center"/>
        <w:rPr>
          <w:b/>
        </w:rPr>
      </w:pPr>
    </w:p>
    <w:p w:rsidR="005A6E84" w:rsidRDefault="005A6E84" w:rsidP="00BD5529">
      <w:pPr>
        <w:spacing w:after="0"/>
        <w:jc w:val="right"/>
        <w:rPr>
          <w:b/>
          <w:sz w:val="16"/>
          <w:szCs w:val="16"/>
        </w:rPr>
      </w:pPr>
    </w:p>
    <w:p w:rsidR="005A6E84" w:rsidRPr="0080274B" w:rsidRDefault="005A6E84" w:rsidP="0080274B">
      <w:pPr>
        <w:tabs>
          <w:tab w:val="left" w:pos="7305"/>
        </w:tabs>
        <w:spacing w:after="0"/>
        <w:rPr>
          <w:b/>
          <w:sz w:val="16"/>
          <w:szCs w:val="16"/>
        </w:rPr>
      </w:pPr>
      <w:r>
        <w:rPr>
          <w:b/>
          <w:sz w:val="16"/>
          <w:szCs w:val="16"/>
        </w:rPr>
        <w:tab/>
      </w:r>
    </w:p>
    <w:p w:rsidR="005A6E84" w:rsidRPr="00772A6A" w:rsidRDefault="005A6E84" w:rsidP="00772A6A">
      <w:pPr>
        <w:numPr>
          <w:ilvl w:val="0"/>
          <w:numId w:val="3"/>
        </w:numPr>
        <w:rPr>
          <w:b/>
          <w:noProof/>
          <w:sz w:val="28"/>
          <w:lang w:eastAsia="fr-FR"/>
        </w:rPr>
      </w:pPr>
      <w:r>
        <w:rPr>
          <w:b/>
          <w:noProof/>
          <w:sz w:val="28"/>
          <w:lang w:eastAsia="fr-FR"/>
        </w:rPr>
        <w:t xml:space="preserve">PRESENTATION DU FCV : </w:t>
      </w:r>
    </w:p>
    <w:p w:rsidR="005A6E84" w:rsidRDefault="005A6E84" w:rsidP="0086448C">
      <w:pPr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→ Nous comptons aujourd’hui 160 licenciés, dont  plus de 80 Jeunes.</w:t>
      </w:r>
    </w:p>
    <w:p w:rsidR="005A6E84" w:rsidRDefault="005A6E84" w:rsidP="0086448C">
      <w:pPr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Nous avons 6 équipes Jeunes, et 3 équipes SENIORS.</w:t>
      </w:r>
    </w:p>
    <w:p w:rsidR="005A6E84" w:rsidRDefault="005A6E84" w:rsidP="0086448C">
      <w:pPr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 xml:space="preserve">→ </w:t>
      </w:r>
      <w:r w:rsidRPr="000B718C">
        <w:rPr>
          <w:b/>
          <w:noProof/>
          <w:sz w:val="28"/>
          <w:lang w:eastAsia="fr-FR"/>
        </w:rPr>
        <w:t>Labellisation :</w:t>
      </w:r>
      <w:r>
        <w:rPr>
          <w:noProof/>
          <w:sz w:val="28"/>
          <w:lang w:eastAsia="fr-FR"/>
        </w:rPr>
        <w:t xml:space="preserve"> notre Ecole de FOOT est labellisée. Elle répond à un cahier des charges bien précis. Elle est gage d’une qualité de services, d’accueil, d’accompagnement, et d’éducation sportive.</w:t>
      </w:r>
    </w:p>
    <w:p w:rsidR="005A6E84" w:rsidRDefault="005A6E84" w:rsidP="0086448C">
      <w:pPr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 xml:space="preserve">→ </w:t>
      </w:r>
      <w:r w:rsidRPr="000B718C">
        <w:rPr>
          <w:b/>
          <w:noProof/>
          <w:sz w:val="28"/>
          <w:lang w:eastAsia="fr-FR"/>
        </w:rPr>
        <w:t>Educateurs :</w:t>
      </w:r>
      <w:r>
        <w:rPr>
          <w:noProof/>
          <w:sz w:val="28"/>
          <w:lang w:eastAsia="fr-FR"/>
        </w:rPr>
        <w:t xml:space="preserve"> nous avons dans notre effectif dirigeant, 22 éducateurs diplômés, pour l’encadrement global de toutes les catégories Jeunes.</w:t>
      </w:r>
    </w:p>
    <w:p w:rsidR="005A6E84" w:rsidRPr="00CD319F" w:rsidRDefault="005A6E84" w:rsidP="0086448C">
      <w:pPr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 xml:space="preserve">→ Vous pouvez voir le fonctionnement de notre Ecole de FOOT grâce à ce lien : </w:t>
      </w:r>
      <w:hyperlink r:id="rId10" w:history="1">
        <w:r w:rsidRPr="00CD319F">
          <w:rPr>
            <w:rStyle w:val="Hyperlink"/>
            <w:noProof/>
            <w:sz w:val="28"/>
            <w:lang w:eastAsia="fr-FR"/>
          </w:rPr>
          <w:t>http://fcvezezoux.footeo.com/page/l-ecole-de-foot-4.html</w:t>
        </w:r>
      </w:hyperlink>
    </w:p>
    <w:p w:rsidR="005A6E84" w:rsidRDefault="005A6E84" w:rsidP="006853B2">
      <w:pPr>
        <w:numPr>
          <w:ilvl w:val="0"/>
          <w:numId w:val="3"/>
        </w:numPr>
        <w:rPr>
          <w:b/>
          <w:noProof/>
          <w:sz w:val="28"/>
          <w:lang w:eastAsia="fr-FR"/>
        </w:rPr>
      </w:pPr>
      <w:r w:rsidRPr="00772A6A">
        <w:rPr>
          <w:b/>
          <w:noProof/>
          <w:sz w:val="28"/>
          <w:lang w:eastAsia="fr-FR"/>
        </w:rPr>
        <w:t xml:space="preserve">LE </w:t>
      </w:r>
      <w:r>
        <w:rPr>
          <w:b/>
          <w:noProof/>
          <w:sz w:val="28"/>
          <w:lang w:eastAsia="fr-FR"/>
        </w:rPr>
        <w:t>TOURNOI DES JEUNES</w:t>
      </w:r>
    </w:p>
    <w:p w:rsidR="005A6E84" w:rsidRDefault="005A6E84" w:rsidP="0086448C">
      <w:pPr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→ Il s’agit cette année de notre 36</w:t>
      </w:r>
      <w:r w:rsidRPr="006853B2">
        <w:rPr>
          <w:noProof/>
          <w:sz w:val="28"/>
          <w:vertAlign w:val="superscript"/>
          <w:lang w:eastAsia="fr-FR"/>
        </w:rPr>
        <w:t>ème</w:t>
      </w:r>
      <w:r>
        <w:rPr>
          <w:noProof/>
          <w:sz w:val="28"/>
          <w:lang w:eastAsia="fr-FR"/>
        </w:rPr>
        <w:t xml:space="preserve"> édition ! Cette manifestation a été </w:t>
      </w:r>
      <w:r w:rsidRPr="00BA153B">
        <w:rPr>
          <w:b/>
          <w:noProof/>
          <w:sz w:val="28"/>
          <w:lang w:eastAsia="fr-FR"/>
        </w:rPr>
        <w:t>internationale à 19 reprises</w:t>
      </w:r>
      <w:r>
        <w:rPr>
          <w:noProof/>
          <w:sz w:val="28"/>
          <w:lang w:eastAsia="fr-FR"/>
        </w:rPr>
        <w:t> !</w:t>
      </w:r>
    </w:p>
    <w:p w:rsidR="005A6E84" w:rsidRDefault="005A6E84" w:rsidP="0086448C">
      <w:pPr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 xml:space="preserve">→ Nombre d’équipes en moyenne : 80 environ soit plus de </w:t>
      </w:r>
      <w:r>
        <w:rPr>
          <w:b/>
          <w:noProof/>
          <w:sz w:val="28"/>
          <w:lang w:eastAsia="fr-FR"/>
        </w:rPr>
        <w:t xml:space="preserve">600 </w:t>
      </w:r>
      <w:r w:rsidRPr="00BD5529">
        <w:rPr>
          <w:b/>
          <w:noProof/>
          <w:sz w:val="28"/>
          <w:lang w:eastAsia="fr-FR"/>
        </w:rPr>
        <w:t>jeunes footballeurs</w:t>
      </w:r>
      <w:r>
        <w:rPr>
          <w:noProof/>
          <w:sz w:val="28"/>
          <w:lang w:eastAsia="fr-FR"/>
        </w:rPr>
        <w:t> !!!</w:t>
      </w:r>
    </w:p>
    <w:p w:rsidR="005A6E84" w:rsidRDefault="005A6E84" w:rsidP="0086448C">
      <w:pPr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→ Plus de 1500 spectateurs au Stade du Bateau.</w:t>
      </w:r>
    </w:p>
    <w:p w:rsidR="005A6E84" w:rsidRDefault="005A6E84" w:rsidP="0086448C">
      <w:pPr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 xml:space="preserve">→ </w:t>
      </w:r>
      <w:r w:rsidRPr="00BD5529">
        <w:rPr>
          <w:b/>
          <w:noProof/>
          <w:sz w:val="28"/>
          <w:lang w:eastAsia="fr-FR"/>
        </w:rPr>
        <w:t>Kermesse et animations</w:t>
      </w:r>
      <w:r>
        <w:rPr>
          <w:noProof/>
          <w:sz w:val="28"/>
          <w:lang w:eastAsia="fr-FR"/>
        </w:rPr>
        <w:t xml:space="preserve"> : Des mini jeux pourront divertir les petits comme les plus grands ! </w:t>
      </w:r>
    </w:p>
    <w:p w:rsidR="005A6E84" w:rsidRDefault="005A6E84" w:rsidP="0086448C">
      <w:pPr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→ Restauration : Jeudi 5 Mai, il y aura un repas à la salle des fêtes. Le Samedi 7 Mai, la restauration  pourra s’effectuer au Stand Grillades au Stade du Bateau.</w:t>
      </w:r>
    </w:p>
    <w:p w:rsidR="005A6E84" w:rsidRPr="00BD5529" w:rsidRDefault="005A6E84" w:rsidP="0086448C">
      <w:pPr>
        <w:jc w:val="both"/>
        <w:rPr>
          <w:b/>
          <w:noProof/>
          <w:sz w:val="28"/>
          <w:lang w:eastAsia="fr-FR"/>
        </w:rPr>
      </w:pPr>
      <w:r w:rsidRPr="00BD5529">
        <w:rPr>
          <w:b/>
          <w:noProof/>
          <w:sz w:val="28"/>
          <w:lang w:eastAsia="fr-FR"/>
        </w:rPr>
        <w:t xml:space="preserve">→ Récompenses : Chaque jeune prodige </w:t>
      </w:r>
      <w:r>
        <w:rPr>
          <w:b/>
          <w:noProof/>
          <w:sz w:val="28"/>
          <w:lang w:eastAsia="fr-FR"/>
        </w:rPr>
        <w:t xml:space="preserve">U7 U9 ET U11 </w:t>
      </w:r>
      <w:r w:rsidRPr="00BD5529">
        <w:rPr>
          <w:b/>
          <w:noProof/>
          <w:sz w:val="28"/>
          <w:lang w:eastAsia="fr-FR"/>
        </w:rPr>
        <w:t xml:space="preserve">sera récompensé, ainsi que </w:t>
      </w:r>
      <w:r>
        <w:rPr>
          <w:b/>
          <w:noProof/>
          <w:sz w:val="28"/>
          <w:lang w:eastAsia="fr-FR"/>
        </w:rPr>
        <w:t>les éducateurs des meilleures équipes</w:t>
      </w:r>
      <w:r w:rsidRPr="00BD5529">
        <w:rPr>
          <w:b/>
          <w:noProof/>
          <w:sz w:val="28"/>
          <w:lang w:eastAsia="fr-FR"/>
        </w:rPr>
        <w:t> !</w:t>
      </w:r>
      <w:r>
        <w:rPr>
          <w:b/>
          <w:noProof/>
          <w:sz w:val="28"/>
          <w:lang w:eastAsia="fr-FR"/>
        </w:rPr>
        <w:t xml:space="preserve">  Et les meilleures équipes U13 et U15 pourront brandir un Trophée !</w:t>
      </w:r>
    </w:p>
    <w:p w:rsidR="005A6E84" w:rsidRDefault="005A6E84" w:rsidP="0086448C">
      <w:pPr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 xml:space="preserve">→ </w:t>
      </w:r>
      <w:r w:rsidRPr="00E70299">
        <w:rPr>
          <w:b/>
          <w:noProof/>
          <w:sz w:val="28"/>
          <w:lang w:eastAsia="fr-FR"/>
        </w:rPr>
        <w:t>Hébergement :</w:t>
      </w:r>
      <w:r>
        <w:rPr>
          <w:noProof/>
          <w:sz w:val="28"/>
          <w:lang w:eastAsia="fr-FR"/>
        </w:rPr>
        <w:t xml:space="preserve"> Des possibilités seront proposées aux équipes les plus éloignées.</w:t>
      </w:r>
    </w:p>
    <w:p w:rsidR="005A6E84" w:rsidRDefault="005A6E84" w:rsidP="0086448C">
      <w:pPr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L’invitation d’équipes internationales est en cours, ainsi que des équipes d’autres régions.</w:t>
      </w:r>
    </w:p>
    <w:p w:rsidR="005A6E84" w:rsidRDefault="005A6E84" w:rsidP="00E56F53">
      <w:pPr>
        <w:jc w:val="both"/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 id="_x0000_s1030" type="#_x0000_t75" style="position:absolute;left:0;text-align:left;margin-left:423pt;margin-top:-45pt;width:52pt;height:74.05pt;z-index:251651584">
            <v:imagedata r:id="rId8" o:title=""/>
          </v:shape>
        </w:pict>
      </w:r>
      <w:r>
        <w:rPr>
          <w:noProof/>
          <w:lang w:eastAsia="fr-FR"/>
        </w:rPr>
        <w:pict>
          <v:shape id="_x0000_s1031" type="#_x0000_t75" style="position:absolute;left:0;text-align:left;margin-left:-18pt;margin-top:-45pt;width:52pt;height:74.05pt;z-index:251653632">
            <v:imagedata r:id="rId8" o:title=""/>
          </v:shape>
        </w:pict>
      </w:r>
      <w:r>
        <w:rPr>
          <w:noProof/>
          <w:lang w:eastAsia="fr-FR"/>
        </w:rPr>
        <w:pict>
          <v:shape id="_x0000_s1032" type="#_x0000_t136" style="position:absolute;left:0;text-align:left;margin-left:1in;margin-top:-36pt;width:313.95pt;height:53.45pt;z-index:251652608" fillcolor="#06c" strokecolor="#9cf" strokeweight="1.5pt">
            <v:shadow on="t" color="#900"/>
            <v:textpath style="font-family:&quot;Impact&quot;;v-text-kern:t" trim="t" fitpath="t" string="U7 U9 et U11 &#10;JEUDI 5 MAI 2016"/>
          </v:shape>
        </w:pict>
      </w:r>
    </w:p>
    <w:p w:rsidR="005A6E84" w:rsidRDefault="005A6E84" w:rsidP="00E56F53">
      <w:pPr>
        <w:jc w:val="both"/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 id="_x0000_s1033" type="#_x0000_t75" style="position:absolute;left:0;text-align:left;margin-left:-36pt;margin-top:24.35pt;width:238.2pt;height:167.7pt;z-index:251654656">
            <v:imagedata r:id="rId11" o:title=""/>
          </v:shape>
        </w:pict>
      </w:r>
    </w:p>
    <w:p w:rsidR="005A6E84" w:rsidRDefault="005A6E84" w:rsidP="004E497D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 w:rsidRPr="002A69D6">
        <w:rPr>
          <w:b/>
          <w:noProof/>
          <w:sz w:val="28"/>
          <w:lang w:eastAsia="fr-FR"/>
        </w:rPr>
        <w:t>TOURNOI U7</w:t>
      </w:r>
      <w:r>
        <w:rPr>
          <w:noProof/>
          <w:sz w:val="28"/>
          <w:lang w:eastAsia="fr-FR"/>
        </w:rPr>
        <w:t xml:space="preserve"> basé sur 24 équipes ;</w:t>
      </w:r>
    </w:p>
    <w:p w:rsidR="005A6E84" w:rsidRDefault="005A6E84" w:rsidP="00E56F53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2 mini jeux ludiques pour chaque équipe ;</w:t>
      </w:r>
    </w:p>
    <w:p w:rsidR="005A6E84" w:rsidRDefault="005A6E84" w:rsidP="00E56F53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7 rencontres de 8 mn pour chaque équipe ;</w:t>
      </w:r>
    </w:p>
    <w:p w:rsidR="005A6E84" w:rsidRDefault="005A6E84" w:rsidP="00E56F53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 id="_x0000_s1034" type="#_x0000_t75" style="position:absolute;left:0;text-align:left;margin-left:207pt;margin-top:46.45pt;width:32.7pt;height:32.7pt;z-index:251657728">
            <v:imagedata r:id="rId12" o:title=""/>
          </v:shape>
        </w:pict>
      </w:r>
      <w:r>
        <w:rPr>
          <w:noProof/>
          <w:sz w:val="28"/>
          <w:lang w:eastAsia="fr-FR"/>
        </w:rPr>
        <w:t>Auto arbitrage et assistance de nos bénévoles.</w:t>
      </w:r>
    </w:p>
    <w:p w:rsidR="005A6E84" w:rsidRPr="004E497D" w:rsidRDefault="005A6E84" w:rsidP="00E17950">
      <w:pPr>
        <w:jc w:val="both"/>
        <w:rPr>
          <w:noProof/>
          <w:sz w:val="16"/>
          <w:szCs w:val="16"/>
          <w:lang w:eastAsia="fr-FR"/>
        </w:rPr>
      </w:pPr>
    </w:p>
    <w:p w:rsidR="005A6E84" w:rsidRPr="004E497D" w:rsidRDefault="005A6E84" w:rsidP="00E17950">
      <w:pPr>
        <w:jc w:val="both"/>
        <w:rPr>
          <w:noProof/>
          <w:sz w:val="16"/>
          <w:szCs w:val="16"/>
          <w:lang w:eastAsia="fr-FR"/>
        </w:rPr>
      </w:pPr>
      <w:r>
        <w:rPr>
          <w:noProof/>
          <w:lang w:eastAsia="fr-FR"/>
        </w:rPr>
        <w:pict>
          <v:shape id="_x0000_s1035" type="#_x0000_t75" alt="FC VEZEZOUX U9" style="position:absolute;left:0;text-align:left;margin-left:-36pt;margin-top:18.8pt;width:234pt;height:175.55pt;z-index:251655680">
            <v:imagedata r:id="rId13" o:title=""/>
          </v:shape>
        </w:pict>
      </w:r>
    </w:p>
    <w:p w:rsidR="005A6E84" w:rsidRDefault="005A6E84" w:rsidP="00E17950">
      <w:pPr>
        <w:numPr>
          <w:ilvl w:val="0"/>
          <w:numId w:val="3"/>
        </w:numPr>
        <w:tabs>
          <w:tab w:val="clear" w:pos="1800"/>
        </w:tabs>
        <w:ind w:left="4860"/>
        <w:jc w:val="both"/>
        <w:rPr>
          <w:noProof/>
          <w:sz w:val="28"/>
          <w:lang w:eastAsia="fr-FR"/>
        </w:rPr>
      </w:pPr>
      <w:r w:rsidRPr="002A69D6">
        <w:rPr>
          <w:b/>
          <w:noProof/>
          <w:sz w:val="28"/>
          <w:lang w:eastAsia="fr-FR"/>
        </w:rPr>
        <w:t>TOURNOI U9</w:t>
      </w:r>
      <w:r>
        <w:rPr>
          <w:noProof/>
          <w:sz w:val="28"/>
          <w:lang w:eastAsia="fr-FR"/>
        </w:rPr>
        <w:t xml:space="preserve"> Basé sur 24 équipes ;</w:t>
      </w:r>
    </w:p>
    <w:p w:rsidR="005A6E84" w:rsidRDefault="005A6E84" w:rsidP="00E17950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7 rencontres de 8 mn pour chaque équipe ;</w:t>
      </w:r>
    </w:p>
    <w:p w:rsidR="005A6E84" w:rsidRDefault="005A6E84" w:rsidP="00E17950">
      <w:pPr>
        <w:numPr>
          <w:ilvl w:val="0"/>
          <w:numId w:val="3"/>
        </w:numPr>
        <w:tabs>
          <w:tab w:val="clear" w:pos="1800"/>
        </w:tabs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Auto arbitrage et assistance de nos bénévoles.</w:t>
      </w:r>
      <w:r w:rsidRPr="00E17950">
        <w:rPr>
          <w:noProof/>
          <w:sz w:val="28"/>
          <w:lang w:eastAsia="fr-FR"/>
        </w:rPr>
        <w:t xml:space="preserve"> </w:t>
      </w:r>
    </w:p>
    <w:p w:rsidR="005A6E84" w:rsidRDefault="005A6E84" w:rsidP="002A69D6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Animations, Kermesse et Jeux d’adresses en perspective.</w:t>
      </w:r>
    </w:p>
    <w:p w:rsidR="005A6E84" w:rsidRDefault="005A6E84" w:rsidP="004E497D">
      <w:pPr>
        <w:tabs>
          <w:tab w:val="left" w:pos="900"/>
        </w:tabs>
        <w:ind w:left="4500"/>
        <w:jc w:val="both"/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 id="_x0000_s1036" type="#_x0000_t75" style="position:absolute;left:0;text-align:left;margin-left:207pt;margin-top:11.1pt;width:32.7pt;height:32.7pt;z-index:251658752">
            <v:imagedata r:id="rId12" o:title=""/>
          </v:shape>
        </w:pict>
      </w:r>
    </w:p>
    <w:p w:rsidR="005A6E84" w:rsidRDefault="005A6E84" w:rsidP="00E17950">
      <w:pPr>
        <w:ind w:left="4500"/>
        <w:jc w:val="both"/>
        <w:rPr>
          <w:noProof/>
          <w:sz w:val="28"/>
          <w:lang w:eastAsia="fr-FR"/>
        </w:rPr>
      </w:pPr>
    </w:p>
    <w:p w:rsidR="005A6E84" w:rsidRDefault="005A6E84" w:rsidP="00E17950">
      <w:pPr>
        <w:numPr>
          <w:ilvl w:val="0"/>
          <w:numId w:val="3"/>
        </w:numPr>
        <w:tabs>
          <w:tab w:val="clear" w:pos="1800"/>
        </w:tabs>
        <w:ind w:left="4860"/>
        <w:jc w:val="both"/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 id="_x0000_s1037" type="#_x0000_t75" style="position:absolute;left:0;text-align:left;margin-left:-36pt;margin-top:1.15pt;width:234pt;height:175.65pt;z-index:251656704">
            <v:imagedata r:id="rId14" o:title=""/>
          </v:shape>
        </w:pict>
      </w:r>
      <w:r w:rsidRPr="002A69D6">
        <w:rPr>
          <w:b/>
          <w:noProof/>
          <w:sz w:val="28"/>
          <w:lang w:eastAsia="fr-FR"/>
        </w:rPr>
        <w:t>TOURNOI U11</w:t>
      </w:r>
      <w:r>
        <w:rPr>
          <w:noProof/>
          <w:sz w:val="28"/>
          <w:lang w:eastAsia="fr-FR"/>
        </w:rPr>
        <w:t xml:space="preserve"> basé sur 16 équipes ;</w:t>
      </w:r>
    </w:p>
    <w:p w:rsidR="005A6E84" w:rsidRDefault="005A6E84" w:rsidP="00E17950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100 % des matchs sur Terrain Honneur ;</w:t>
      </w:r>
    </w:p>
    <w:p w:rsidR="005A6E84" w:rsidRDefault="005A6E84" w:rsidP="00E17950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Arbitrage par des officiels et bénévoles du club ;</w:t>
      </w:r>
    </w:p>
    <w:p w:rsidR="005A6E84" w:rsidRDefault="005A6E84" w:rsidP="004E497D">
      <w:pPr>
        <w:ind w:left="450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Animations, Kermesse et Jeux d’adresses en perspective.</w:t>
      </w:r>
    </w:p>
    <w:p w:rsidR="005A6E84" w:rsidRDefault="005A6E84" w:rsidP="00E17950">
      <w:pPr>
        <w:jc w:val="both"/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 id="_x0000_s1038" type="#_x0000_t136" style="position:absolute;left:0;text-align:left;margin-left:84pt;margin-top:-36pt;width:313.95pt;height:53.45pt;z-index:251660800" fillcolor="#06c" strokecolor="#9cf" strokeweight="1.5pt">
            <v:shadow on="t" color="#900"/>
            <v:textpath style="font-family:&quot;Impact&quot;;v-text-kern:t" trim="t" fitpath="t" string="U13 et U15 &#10;SAMEDI 7 MAI 2016"/>
          </v:shape>
        </w:pict>
      </w:r>
      <w:r>
        <w:rPr>
          <w:noProof/>
          <w:lang w:eastAsia="fr-FR"/>
        </w:rPr>
        <w:pict>
          <v:shape id="_x0000_s1039" type="#_x0000_t75" style="position:absolute;left:0;text-align:left;margin-left:-36pt;margin-top:-45pt;width:52pt;height:74.05pt;z-index:251665920">
            <v:imagedata r:id="rId8" o:title=""/>
          </v:shape>
        </w:pict>
      </w:r>
      <w:r>
        <w:rPr>
          <w:noProof/>
          <w:lang w:eastAsia="fr-FR"/>
        </w:rPr>
        <w:pict>
          <v:shape id="_x0000_s1040" type="#_x0000_t75" style="position:absolute;left:0;text-align:left;margin-left:435pt;margin-top:-42pt;width:52pt;height:74.05pt;z-index:251664896">
            <v:imagedata r:id="rId8" o:title=""/>
          </v:shape>
        </w:pict>
      </w:r>
    </w:p>
    <w:p w:rsidR="005A6E84" w:rsidRPr="00C323AF" w:rsidRDefault="005A6E84" w:rsidP="00C323AF">
      <w:pPr>
        <w:ind w:left="4500"/>
        <w:jc w:val="both"/>
        <w:rPr>
          <w:noProof/>
          <w:sz w:val="28"/>
          <w:lang w:eastAsia="fr-FR"/>
        </w:rPr>
      </w:pPr>
    </w:p>
    <w:p w:rsidR="005A6E84" w:rsidRDefault="005A6E84" w:rsidP="004E497D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 id="_x0000_s1041" type="#_x0000_t75" style="position:absolute;left:0;text-align:left;margin-left:-45pt;margin-top:3.7pt;width:252pt;height:167.35pt;z-index:251661824">
            <v:imagedata r:id="rId15" o:title=""/>
          </v:shape>
        </w:pict>
      </w:r>
      <w:r w:rsidRPr="002A69D6">
        <w:rPr>
          <w:b/>
          <w:noProof/>
          <w:sz w:val="28"/>
          <w:lang w:eastAsia="fr-FR"/>
        </w:rPr>
        <w:t>TOURNOI U</w:t>
      </w:r>
      <w:r>
        <w:rPr>
          <w:b/>
          <w:noProof/>
          <w:sz w:val="28"/>
          <w:lang w:eastAsia="fr-FR"/>
        </w:rPr>
        <w:t>13</w:t>
      </w:r>
      <w:r>
        <w:rPr>
          <w:noProof/>
          <w:sz w:val="28"/>
          <w:lang w:eastAsia="fr-FR"/>
        </w:rPr>
        <w:t xml:space="preserve"> basé sur 10 équipes ;</w:t>
      </w:r>
    </w:p>
    <w:p w:rsidR="005A6E84" w:rsidRDefault="005A6E84" w:rsidP="004E497D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100 % des matchs sur Terrain Honneur ;</w:t>
      </w:r>
    </w:p>
    <w:p w:rsidR="005A6E84" w:rsidRDefault="005A6E84" w:rsidP="004E497D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Arbitres officiels et bénévoles du club ;</w:t>
      </w:r>
    </w:p>
    <w:p w:rsidR="005A6E84" w:rsidRDefault="005A6E84" w:rsidP="00C323AF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Animations, et Défis précision au rendez vous !</w:t>
      </w:r>
    </w:p>
    <w:p w:rsidR="005A6E84" w:rsidRDefault="005A6E84" w:rsidP="00C323AF">
      <w:pPr>
        <w:ind w:left="4500"/>
        <w:jc w:val="both"/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 id="_x0000_s1042" type="#_x0000_t75" style="position:absolute;left:0;text-align:left;margin-left:207pt;margin-top:24.1pt;width:32.7pt;height:32.7pt;z-index:251659776">
            <v:imagedata r:id="rId12" o:title=""/>
          </v:shape>
        </w:pict>
      </w:r>
    </w:p>
    <w:p w:rsidR="005A6E84" w:rsidRPr="004E497D" w:rsidRDefault="005A6E84" w:rsidP="004E497D">
      <w:pPr>
        <w:jc w:val="both"/>
        <w:rPr>
          <w:noProof/>
          <w:sz w:val="16"/>
          <w:szCs w:val="16"/>
          <w:lang w:eastAsia="fr-FR"/>
        </w:rPr>
      </w:pPr>
    </w:p>
    <w:p w:rsidR="005A6E84" w:rsidRPr="004E497D" w:rsidRDefault="005A6E84" w:rsidP="004E497D">
      <w:pPr>
        <w:jc w:val="both"/>
        <w:rPr>
          <w:noProof/>
          <w:sz w:val="16"/>
          <w:szCs w:val="16"/>
          <w:lang w:eastAsia="fr-FR"/>
        </w:rPr>
      </w:pPr>
      <w:r>
        <w:rPr>
          <w:noProof/>
          <w:lang w:eastAsia="fr-FR"/>
        </w:rPr>
        <w:pict>
          <v:shape id="_x0000_s1043" type="#_x0000_t75" style="position:absolute;left:0;text-align:left;margin-left:-36pt;margin-top:18.25pt;width:234pt;height:175.95pt;z-index:251662848">
            <v:imagedata r:id="rId16" o:title=""/>
          </v:shape>
        </w:pict>
      </w:r>
    </w:p>
    <w:p w:rsidR="005A6E84" w:rsidRDefault="005A6E84" w:rsidP="004E497D">
      <w:pPr>
        <w:numPr>
          <w:ilvl w:val="0"/>
          <w:numId w:val="3"/>
        </w:numPr>
        <w:tabs>
          <w:tab w:val="clear" w:pos="1800"/>
        </w:tabs>
        <w:ind w:left="4860"/>
        <w:jc w:val="both"/>
        <w:rPr>
          <w:noProof/>
          <w:sz w:val="28"/>
          <w:lang w:eastAsia="fr-FR"/>
        </w:rPr>
      </w:pPr>
      <w:r w:rsidRPr="002A69D6">
        <w:rPr>
          <w:b/>
          <w:noProof/>
          <w:sz w:val="28"/>
          <w:lang w:eastAsia="fr-FR"/>
        </w:rPr>
        <w:t xml:space="preserve">TOURNOI </w:t>
      </w:r>
      <w:r>
        <w:rPr>
          <w:b/>
          <w:noProof/>
          <w:sz w:val="28"/>
          <w:lang w:eastAsia="fr-FR"/>
        </w:rPr>
        <w:t>U15</w:t>
      </w:r>
      <w:r>
        <w:rPr>
          <w:noProof/>
          <w:sz w:val="28"/>
          <w:lang w:eastAsia="fr-FR"/>
        </w:rPr>
        <w:t xml:space="preserve"> Basé sur 10 équipes  de 7 joueurs;</w:t>
      </w:r>
    </w:p>
    <w:p w:rsidR="005A6E84" w:rsidRDefault="005A6E84" w:rsidP="00C323AF">
      <w:pPr>
        <w:numPr>
          <w:ilvl w:val="0"/>
          <w:numId w:val="3"/>
        </w:numPr>
        <w:tabs>
          <w:tab w:val="clear" w:pos="1800"/>
        </w:tabs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100 % des matchs sur Terrain Honneur ;</w:t>
      </w:r>
    </w:p>
    <w:p w:rsidR="005A6E84" w:rsidRDefault="005A6E84" w:rsidP="00C323AF">
      <w:pPr>
        <w:numPr>
          <w:ilvl w:val="0"/>
          <w:numId w:val="3"/>
        </w:numPr>
        <w:tabs>
          <w:tab w:val="clear" w:pos="1800"/>
        </w:tabs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Matchs sur demi-terrain ;</w:t>
      </w:r>
    </w:p>
    <w:p w:rsidR="005A6E84" w:rsidRDefault="005A6E84" w:rsidP="00C323AF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Arbitres officiels et bénévoles du club ;</w:t>
      </w:r>
    </w:p>
    <w:p w:rsidR="005A6E84" w:rsidRDefault="005A6E84" w:rsidP="00C323AF">
      <w:pPr>
        <w:numPr>
          <w:ilvl w:val="0"/>
          <w:numId w:val="3"/>
        </w:numPr>
        <w:ind w:left="4860"/>
        <w:jc w:val="both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Animations, et Défis précision au rendez vous !</w:t>
      </w:r>
    </w:p>
    <w:p w:rsidR="005A6E84" w:rsidRDefault="005A6E84" w:rsidP="004E497D">
      <w:pPr>
        <w:ind w:left="4500"/>
        <w:jc w:val="both"/>
        <w:rPr>
          <w:noProof/>
          <w:sz w:val="28"/>
          <w:lang w:eastAsia="fr-FR"/>
        </w:rPr>
      </w:pPr>
    </w:p>
    <w:p w:rsidR="005A6E84" w:rsidRDefault="005A6E84" w:rsidP="00E56F53">
      <w:pPr>
        <w:jc w:val="both"/>
        <w:rPr>
          <w:noProof/>
          <w:sz w:val="28"/>
          <w:lang w:eastAsia="fr-FR"/>
        </w:rPr>
      </w:pPr>
    </w:p>
    <w:p w:rsidR="005A6E84" w:rsidRDefault="005A6E84" w:rsidP="00363211">
      <w:pPr>
        <w:rPr>
          <w:noProof/>
          <w:sz w:val="28"/>
          <w:lang w:eastAsia="fr-FR"/>
        </w:rPr>
      </w:pPr>
    </w:p>
    <w:p w:rsidR="005A6E84" w:rsidRDefault="005A6E84" w:rsidP="00363211">
      <w:pPr>
        <w:rPr>
          <w:noProof/>
          <w:sz w:val="28"/>
          <w:lang w:eastAsia="fr-FR"/>
        </w:rPr>
      </w:pPr>
    </w:p>
    <w:p w:rsidR="005A6E84" w:rsidRDefault="005A6E84" w:rsidP="00D22DFA">
      <w:pPr>
        <w:pStyle w:val="ListParagraph"/>
        <w:ind w:left="0"/>
        <w:rPr>
          <w:noProof/>
          <w:sz w:val="28"/>
          <w:lang w:eastAsia="fr-FR"/>
        </w:rPr>
      </w:pPr>
    </w:p>
    <w:p w:rsidR="005A6E84" w:rsidRDefault="005A6E84" w:rsidP="00D22DFA">
      <w:pPr>
        <w:pStyle w:val="ListParagraph"/>
        <w:ind w:left="0"/>
        <w:rPr>
          <w:noProof/>
          <w:sz w:val="28"/>
          <w:lang w:eastAsia="fr-FR"/>
        </w:rPr>
      </w:pPr>
    </w:p>
    <w:p w:rsidR="005A6E84" w:rsidRDefault="005A6E84" w:rsidP="00D22DFA">
      <w:pPr>
        <w:pStyle w:val="ListParagraph"/>
        <w:ind w:left="0"/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 id="_x0000_s1044" type="#_x0000_t136" style="position:absolute;margin-left:-54pt;margin-top:7.35pt;width:540pt;height:72.35pt;z-index:251647488" fillcolor="#06c" strokecolor="#9cf" strokeweight="1.5pt">
            <v:shadow on="t" color="#900"/>
            <v:textpath style="font-family:&quot;Impact&quot;;v-text-kern:t" trim="t" fitpath="t" string="A Vezezoux, le FOOT c'est TAUPE :"/>
          </v:shape>
        </w:pict>
      </w: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D334AC">
      <w:pPr>
        <w:pStyle w:val="ListParagraph"/>
        <w:tabs>
          <w:tab w:val="left" w:pos="4500"/>
        </w:tabs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 id="_x0000_s1045" type="#_x0000_t75" style="position:absolute;left:0;text-align:left;margin-left:54pt;margin-top:11.4pt;width:337.2pt;height:253.1pt;z-index:251667968">
            <v:imagedata r:id="rId17" o:title=""/>
          </v:shape>
        </w:pict>
      </w:r>
    </w:p>
    <w:p w:rsidR="005A6E84" w:rsidRPr="006853B2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Pr="00F9157D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Pr="00D334AC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</w:p>
    <w:p w:rsidR="005A6E84" w:rsidRDefault="005A6E84" w:rsidP="00F66D99">
      <w:pPr>
        <w:pStyle w:val="ListParagraph"/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 id="_x0000_s1046" type="#_x0000_t136" style="position:absolute;left:0;text-align:left;margin-left:-36pt;margin-top:10.3pt;width:531pt;height:45pt;z-index:251649536" fillcolor="blue" strokecolor="#9cf" strokeweight="1.5pt">
            <v:shadow on="t" color="#900"/>
            <v:textpath style="font-family:&quot;Impact&quot;;v-text-kern:t" trim="t" fitpath="t" string="La MASCOTTE sera fidèle au rendez vous !"/>
          </v:shape>
        </w:pict>
      </w:r>
    </w:p>
    <w:p w:rsidR="005A6E84" w:rsidRPr="00F66D99" w:rsidRDefault="005A6E84" w:rsidP="00D334AC">
      <w:pPr>
        <w:pStyle w:val="ListParagraph"/>
        <w:tabs>
          <w:tab w:val="left" w:pos="4500"/>
        </w:tabs>
        <w:rPr>
          <w:noProof/>
          <w:sz w:val="28"/>
          <w:lang w:eastAsia="fr-FR"/>
        </w:rPr>
      </w:pPr>
      <w:r>
        <w:rPr>
          <w:noProof/>
          <w:lang w:eastAsia="fr-FR"/>
        </w:rPr>
        <w:pict>
          <v:shape id="_x0000_s1047" type="#_x0000_t75" style="position:absolute;left:0;text-align:left;margin-left:180pt;margin-top:49.6pt;width:91.15pt;height:162pt;z-index:251666944">
            <v:imagedata r:id="rId18" o:title=""/>
          </v:shape>
        </w:pict>
      </w:r>
      <w:r>
        <w:rPr>
          <w:noProof/>
          <w:lang w:eastAsia="fr-FR"/>
        </w:rPr>
        <w:pict>
          <v:shape id="_x0000_s1048" type="#_x0000_t136" style="position:absolute;left:0;text-align:left;margin-left:-9pt;margin-top:220.6pt;width:495pt;height:45pt;z-index:251648512" fillcolor="#06c" strokecolor="#9cf" strokeweight="1.5pt">
            <v:shadow on="t" color="#900"/>
            <v:textpath style="font-family:&quot;Impact&quot;;v-text-kern:t" trim="t" fitpath="t" string="Venez Nombreux !!!"/>
          </v:shape>
        </w:pict>
      </w:r>
    </w:p>
    <w:sectPr w:rsidR="005A6E84" w:rsidRPr="00F66D99" w:rsidSect="00B75559"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A6E84" w:rsidRDefault="005A6E84" w:rsidP="009E7EBA">
      <w:pPr>
        <w:spacing w:after="0" w:line="240" w:lineRule="auto"/>
      </w:pPr>
      <w:r>
        <w:separator/>
      </w:r>
    </w:p>
  </w:endnote>
  <w:endnote w:type="continuationSeparator" w:id="0">
    <w:p w:rsidR="005A6E84" w:rsidRDefault="005A6E84" w:rsidP="009E7E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6E84" w:rsidRPr="003F1655" w:rsidRDefault="005A6E84" w:rsidP="00D273DC">
    <w:pPr>
      <w:pStyle w:val="Footer"/>
      <w:jc w:val="center"/>
      <w:rPr>
        <w:b/>
        <w:sz w:val="24"/>
        <w:lang w:val="en-GB"/>
      </w:rPr>
    </w:pPr>
    <w:r w:rsidRPr="000B718C">
      <w:rPr>
        <w:b/>
        <w:sz w:val="24"/>
        <w:lang w:val="en-GB"/>
      </w:rPr>
      <w:t xml:space="preserve"> </w:t>
    </w:r>
    <w:r>
      <w:rPr>
        <w:b/>
        <w:sz w:val="24"/>
        <w:lang w:val="en-GB"/>
      </w:rPr>
      <w:t xml:space="preserve">                                             </w:t>
    </w:r>
    <w:hyperlink r:id="rId1" w:history="1">
      <w:r w:rsidRPr="003F1655">
        <w:rPr>
          <w:rStyle w:val="Hyperlink"/>
          <w:b/>
          <w:sz w:val="24"/>
          <w:lang w:val="en-GB"/>
        </w:rPr>
        <w:t>www.fcvezezoux.footeo.com</w:t>
      </w:r>
    </w:hyperlink>
    <w:r w:rsidRPr="003F1655">
      <w:rPr>
        <w:b/>
        <w:sz w:val="24"/>
        <w:lang w:val="en-GB"/>
      </w:rPr>
      <w:t xml:space="preserve">     </w:t>
    </w:r>
    <w:r>
      <w:rPr>
        <w:b/>
        <w:sz w:val="24"/>
        <w:lang w:val="en-GB"/>
      </w:rPr>
      <w:t xml:space="preserve">            </w:t>
    </w:r>
    <w:r w:rsidRPr="003F1655">
      <w:rPr>
        <w:b/>
        <w:sz w:val="24"/>
        <w:lang w:val="en-GB"/>
      </w:rPr>
      <w:t xml:space="preserve">                        </w:t>
    </w:r>
    <w:r w:rsidRPr="000B718C">
      <w:rPr>
        <w:sz w:val="24"/>
        <w:lang w:val="en-GB"/>
      </w:rPr>
      <w:t>p</w:t>
    </w:r>
    <w:r>
      <w:rPr>
        <w:b/>
        <w:sz w:val="24"/>
        <w:lang w:val="en-GB"/>
      </w:rPr>
      <w:t xml:space="preserve"> </w:t>
    </w:r>
    <w:r w:rsidRPr="000B718C">
      <w:rPr>
        <w:rStyle w:val="PageNumber"/>
        <w:lang w:val="en-GB"/>
      </w:rPr>
      <w:fldChar w:fldCharType="begin"/>
    </w:r>
    <w:r w:rsidRPr="000B718C">
      <w:rPr>
        <w:rStyle w:val="PageNumber"/>
        <w:lang w:val="en-GB"/>
      </w:rPr>
      <w:instrText xml:space="preserve"> PAGE </w:instrText>
    </w:r>
    <w:r w:rsidRPr="000B718C">
      <w:rPr>
        <w:rStyle w:val="PageNumber"/>
        <w:lang w:val="en-GB"/>
      </w:rPr>
      <w:fldChar w:fldCharType="separate"/>
    </w:r>
    <w:r>
      <w:rPr>
        <w:rStyle w:val="PageNumber"/>
        <w:noProof/>
        <w:lang w:val="en-GB"/>
      </w:rPr>
      <w:t>5</w:t>
    </w:r>
    <w:r w:rsidRPr="000B718C">
      <w:rPr>
        <w:rStyle w:val="PageNumber"/>
        <w:lang w:val="en-GB"/>
      </w:rPr>
      <w:fldChar w:fldCharType="end"/>
    </w:r>
    <w:r w:rsidRPr="003F1655">
      <w:rPr>
        <w:b/>
        <w:sz w:val="24"/>
        <w:lang w:val="en-GB"/>
      </w:rPr>
      <w:t xml:space="preserve">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A6E84" w:rsidRDefault="005A6E84" w:rsidP="009E7EBA">
      <w:pPr>
        <w:spacing w:after="0" w:line="240" w:lineRule="auto"/>
      </w:pPr>
      <w:r>
        <w:separator/>
      </w:r>
    </w:p>
  </w:footnote>
  <w:footnote w:type="continuationSeparator" w:id="0">
    <w:p w:rsidR="005A6E84" w:rsidRDefault="005A6E84" w:rsidP="009E7E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98.25pt;height:562.5pt" o:bullet="t">
        <v:imagedata r:id="rId1" o:title=""/>
      </v:shape>
    </w:pict>
  </w:numPicBullet>
  <w:abstractNum w:abstractNumId="0">
    <w:nsid w:val="FFFFFF7C"/>
    <w:multiLevelType w:val="singleLevel"/>
    <w:tmpl w:val="42E83E5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A30EB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32202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C19C00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41A27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848A5C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1348E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E9AF38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248FB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9DAA2E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2D345E"/>
    <w:multiLevelType w:val="hybridMultilevel"/>
    <w:tmpl w:val="2D80D718"/>
    <w:lvl w:ilvl="0" w:tplc="040C000B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>
    <w:nsid w:val="15F63CF1"/>
    <w:multiLevelType w:val="hybridMultilevel"/>
    <w:tmpl w:val="55C02B52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491242C"/>
    <w:multiLevelType w:val="hybridMultilevel"/>
    <w:tmpl w:val="391E8C98"/>
    <w:lvl w:ilvl="0" w:tplc="040C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D108D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Times New Roman" w:hAnsi="Calibri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0A90A9A"/>
    <w:multiLevelType w:val="hybridMultilevel"/>
    <w:tmpl w:val="B2C81C6C"/>
    <w:lvl w:ilvl="0" w:tplc="2D4AE7A8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9C317A"/>
    <w:multiLevelType w:val="hybridMultilevel"/>
    <w:tmpl w:val="7FE4D5DE"/>
    <w:lvl w:ilvl="0" w:tplc="2D4AE7A8">
      <w:start w:val="1"/>
      <w:numFmt w:val="bullet"/>
      <w:lvlText w:val="-"/>
      <w:lvlJc w:val="left"/>
      <w:pPr>
        <w:ind w:left="36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1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26B1"/>
    <w:rsid w:val="0000133D"/>
    <w:rsid w:val="000227D3"/>
    <w:rsid w:val="000910D9"/>
    <w:rsid w:val="000B718C"/>
    <w:rsid w:val="000C0B77"/>
    <w:rsid w:val="000C3800"/>
    <w:rsid w:val="000C7A88"/>
    <w:rsid w:val="000D0168"/>
    <w:rsid w:val="000D0912"/>
    <w:rsid w:val="000E1E92"/>
    <w:rsid w:val="001416EA"/>
    <w:rsid w:val="00150004"/>
    <w:rsid w:val="0015179E"/>
    <w:rsid w:val="00164098"/>
    <w:rsid w:val="00176CD3"/>
    <w:rsid w:val="001832A7"/>
    <w:rsid w:val="00184329"/>
    <w:rsid w:val="00193258"/>
    <w:rsid w:val="001E3DB2"/>
    <w:rsid w:val="00226B38"/>
    <w:rsid w:val="00227206"/>
    <w:rsid w:val="00230B47"/>
    <w:rsid w:val="00233170"/>
    <w:rsid w:val="00257D75"/>
    <w:rsid w:val="00271278"/>
    <w:rsid w:val="002734FA"/>
    <w:rsid w:val="00290497"/>
    <w:rsid w:val="00293248"/>
    <w:rsid w:val="002A305F"/>
    <w:rsid w:val="002A69D6"/>
    <w:rsid w:val="002D192F"/>
    <w:rsid w:val="0030150F"/>
    <w:rsid w:val="0033188E"/>
    <w:rsid w:val="003353F6"/>
    <w:rsid w:val="00335B60"/>
    <w:rsid w:val="003442B8"/>
    <w:rsid w:val="00363211"/>
    <w:rsid w:val="00363CE7"/>
    <w:rsid w:val="003679DF"/>
    <w:rsid w:val="00375EE9"/>
    <w:rsid w:val="00381B23"/>
    <w:rsid w:val="003F1655"/>
    <w:rsid w:val="003F6E2A"/>
    <w:rsid w:val="00401109"/>
    <w:rsid w:val="004206FC"/>
    <w:rsid w:val="00447F91"/>
    <w:rsid w:val="00451E10"/>
    <w:rsid w:val="0047680F"/>
    <w:rsid w:val="00490BAA"/>
    <w:rsid w:val="00494D22"/>
    <w:rsid w:val="004B48FC"/>
    <w:rsid w:val="004C58A7"/>
    <w:rsid w:val="004C7506"/>
    <w:rsid w:val="004E497D"/>
    <w:rsid w:val="004F298B"/>
    <w:rsid w:val="0052345F"/>
    <w:rsid w:val="0056286B"/>
    <w:rsid w:val="00572B20"/>
    <w:rsid w:val="00585387"/>
    <w:rsid w:val="005A6E84"/>
    <w:rsid w:val="005B02E6"/>
    <w:rsid w:val="005B3EF3"/>
    <w:rsid w:val="005B7C45"/>
    <w:rsid w:val="005D6785"/>
    <w:rsid w:val="005F7FE0"/>
    <w:rsid w:val="00605239"/>
    <w:rsid w:val="00614B9D"/>
    <w:rsid w:val="00630A64"/>
    <w:rsid w:val="006426B1"/>
    <w:rsid w:val="00671511"/>
    <w:rsid w:val="00676884"/>
    <w:rsid w:val="006853B2"/>
    <w:rsid w:val="00690AF8"/>
    <w:rsid w:val="00695D26"/>
    <w:rsid w:val="006C1B89"/>
    <w:rsid w:val="006E5E33"/>
    <w:rsid w:val="00703D2D"/>
    <w:rsid w:val="00721C1F"/>
    <w:rsid w:val="00722F60"/>
    <w:rsid w:val="0073008D"/>
    <w:rsid w:val="00733323"/>
    <w:rsid w:val="007655C9"/>
    <w:rsid w:val="00772A6A"/>
    <w:rsid w:val="00794178"/>
    <w:rsid w:val="007D6981"/>
    <w:rsid w:val="0080274B"/>
    <w:rsid w:val="00803A75"/>
    <w:rsid w:val="00807D1D"/>
    <w:rsid w:val="0082499E"/>
    <w:rsid w:val="00850703"/>
    <w:rsid w:val="00857246"/>
    <w:rsid w:val="0086448C"/>
    <w:rsid w:val="0087434F"/>
    <w:rsid w:val="008A6BE2"/>
    <w:rsid w:val="008B40E7"/>
    <w:rsid w:val="008C7952"/>
    <w:rsid w:val="008D40C6"/>
    <w:rsid w:val="008F3160"/>
    <w:rsid w:val="00910CA9"/>
    <w:rsid w:val="00922B86"/>
    <w:rsid w:val="0095006F"/>
    <w:rsid w:val="009558DD"/>
    <w:rsid w:val="0098790E"/>
    <w:rsid w:val="00995E2B"/>
    <w:rsid w:val="009A2547"/>
    <w:rsid w:val="009A3CC5"/>
    <w:rsid w:val="009C7E99"/>
    <w:rsid w:val="009D7270"/>
    <w:rsid w:val="009E7EBA"/>
    <w:rsid w:val="00A1336F"/>
    <w:rsid w:val="00A17D54"/>
    <w:rsid w:val="00A52EEB"/>
    <w:rsid w:val="00A8693A"/>
    <w:rsid w:val="00AB3D4E"/>
    <w:rsid w:val="00AC3C14"/>
    <w:rsid w:val="00AC5ECD"/>
    <w:rsid w:val="00AD67F5"/>
    <w:rsid w:val="00B60ED8"/>
    <w:rsid w:val="00B63BB3"/>
    <w:rsid w:val="00B645F2"/>
    <w:rsid w:val="00B75559"/>
    <w:rsid w:val="00B8016C"/>
    <w:rsid w:val="00BA153B"/>
    <w:rsid w:val="00BA3B1D"/>
    <w:rsid w:val="00BB58E6"/>
    <w:rsid w:val="00BD5529"/>
    <w:rsid w:val="00BF6A3A"/>
    <w:rsid w:val="00C323AF"/>
    <w:rsid w:val="00C54DFB"/>
    <w:rsid w:val="00C56714"/>
    <w:rsid w:val="00CC3A54"/>
    <w:rsid w:val="00CD319F"/>
    <w:rsid w:val="00CF11C4"/>
    <w:rsid w:val="00D22DFA"/>
    <w:rsid w:val="00D273DC"/>
    <w:rsid w:val="00D31BD4"/>
    <w:rsid w:val="00D334AC"/>
    <w:rsid w:val="00D347CB"/>
    <w:rsid w:val="00D56FE3"/>
    <w:rsid w:val="00D671F5"/>
    <w:rsid w:val="00DC59C5"/>
    <w:rsid w:val="00DF2012"/>
    <w:rsid w:val="00DF2CFA"/>
    <w:rsid w:val="00E03654"/>
    <w:rsid w:val="00E17950"/>
    <w:rsid w:val="00E25E38"/>
    <w:rsid w:val="00E56F53"/>
    <w:rsid w:val="00E70299"/>
    <w:rsid w:val="00E7601D"/>
    <w:rsid w:val="00E95EA7"/>
    <w:rsid w:val="00EA01F1"/>
    <w:rsid w:val="00EA226D"/>
    <w:rsid w:val="00EA7A42"/>
    <w:rsid w:val="00EB5B69"/>
    <w:rsid w:val="00ED4057"/>
    <w:rsid w:val="00F01100"/>
    <w:rsid w:val="00F15F75"/>
    <w:rsid w:val="00F27290"/>
    <w:rsid w:val="00F45314"/>
    <w:rsid w:val="00F66D99"/>
    <w:rsid w:val="00F9157D"/>
    <w:rsid w:val="00FA7017"/>
    <w:rsid w:val="00FB645D"/>
    <w:rsid w:val="00FB7CD9"/>
    <w:rsid w:val="00FC5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555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642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26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E7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E7EB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E7E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E7EBA"/>
    <w:rPr>
      <w:rFonts w:cs="Times New Roman"/>
    </w:rPr>
  </w:style>
  <w:style w:type="paragraph" w:styleId="ListParagraph">
    <w:name w:val="List Paragraph"/>
    <w:basedOn w:val="Normal"/>
    <w:uiPriority w:val="99"/>
    <w:qFormat/>
    <w:rsid w:val="00B60ED8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CD319F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8A6BE2"/>
    <w:rPr>
      <w:rFonts w:cs="Times New Roman"/>
      <w:color w:val="800080"/>
      <w:u w:val="single"/>
    </w:rPr>
  </w:style>
  <w:style w:type="character" w:styleId="PageNumber">
    <w:name w:val="page number"/>
    <w:basedOn w:val="DefaultParagraphFont"/>
    <w:uiPriority w:val="99"/>
    <w:rsid w:val="003F1655"/>
    <w:rPr>
      <w:rFonts w:cs="Times New Roman"/>
    </w:rPr>
  </w:style>
  <w:style w:type="table" w:styleId="TableGrid">
    <w:name w:val="Table Grid"/>
    <w:basedOn w:val="TableNormal"/>
    <w:uiPriority w:val="99"/>
    <w:locked/>
    <w:rsid w:val="00695D26"/>
    <w:pPr>
      <w:spacing w:after="200" w:line="276" w:lineRule="auto"/>
    </w:pPr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yperlink" Target="http://fcvezezoux.footeo.com/page/l-ecole-de-foot-4.html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philippedorr@msn.com" TargetMode="Externa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www.fcvezezoux.footeo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78</TotalTime>
  <Pages>5</Pages>
  <Words>426</Words>
  <Characters>2349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baptiste</dc:creator>
  <cp:keywords/>
  <dc:description/>
  <cp:lastModifiedBy>MEHDINESONIA</cp:lastModifiedBy>
  <cp:revision>10</cp:revision>
  <dcterms:created xsi:type="dcterms:W3CDTF">2015-11-08T22:11:00Z</dcterms:created>
  <dcterms:modified xsi:type="dcterms:W3CDTF">2015-12-07T21:37:00Z</dcterms:modified>
</cp:coreProperties>
</file>