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la disposition globale du prospectus"/>
      </w:tblPr>
      <w:tblGrid>
        <w:gridCol w:w="7200"/>
        <w:gridCol w:w="144"/>
        <w:gridCol w:w="3456"/>
      </w:tblGrid>
      <w:tr w:rsidR="00BC5661" w:rsidTr="00347403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7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du contenu du corps du prospectus"/>
            </w:tblPr>
            <w:tblGrid>
              <w:gridCol w:w="7200"/>
            </w:tblGrid>
            <w:tr w:rsidR="00BC5661" w:rsidRPr="00BE60E7" w:rsidTr="00AA74CD">
              <w:trPr>
                <w:cantSplit/>
                <w:trHeight w:hRule="exact" w:val="15310"/>
              </w:trPr>
              <w:tc>
                <w:tcPr>
                  <w:tcW w:w="7200" w:type="dxa"/>
                </w:tcPr>
                <w:p w:rsidR="00290C00" w:rsidRDefault="00FF6930" w:rsidP="00290C00">
                  <w:pPr>
                    <w:rPr>
                      <w:sz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D8E8D5" wp14:editId="4B1D6D88">
                        <wp:extent cx="4540103" cy="2625090"/>
                        <wp:effectExtent l="0" t="0" r="0" b="381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9138" cy="263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5661" w:rsidRPr="00290C00" w:rsidRDefault="00290C00" w:rsidP="00290C00">
                  <w:pPr>
                    <w:tabs>
                      <w:tab w:val="left" w:pos="2445"/>
                    </w:tabs>
                    <w:jc w:val="center"/>
                    <w:rPr>
                      <w:color w:val="0070C0"/>
                      <w:sz w:val="7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90C00">
                    <w:rPr>
                      <w:color w:val="0070C0"/>
                      <w:sz w:val="7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Stage vacances VDB</w:t>
                  </w:r>
                </w:p>
                <w:p w:rsidR="00290C00" w:rsidRPr="00AA74CD" w:rsidRDefault="00290C00" w:rsidP="00290C00">
                  <w:pPr>
                    <w:tabs>
                      <w:tab w:val="left" w:pos="2445"/>
                    </w:tabs>
                    <w:jc w:val="center"/>
                    <w:rPr>
                      <w:color w:val="0070C0"/>
                      <w:sz w:val="5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A74CD">
                    <w:rPr>
                      <w:color w:val="0070C0"/>
                      <w:sz w:val="5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De 7 à 14 ans </w:t>
                  </w:r>
                </w:p>
                <w:p w:rsidR="00AA74CD" w:rsidRDefault="00AA74CD" w:rsidP="00290C00">
                  <w:pPr>
                    <w:tabs>
                      <w:tab w:val="left" w:pos="2445"/>
                    </w:tabs>
                    <w:jc w:val="center"/>
                    <w:rPr>
                      <w:color w:val="0070C0"/>
                      <w:sz w:val="7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noProof/>
                      <w:color w:val="0070C0"/>
                      <w:sz w:val="7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drawing>
                      <wp:inline distT="0" distB="0" distL="0" distR="0">
                        <wp:extent cx="1709734" cy="1658679"/>
                        <wp:effectExtent l="0" t="0" r="508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673" cy="1665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74CD" w:rsidRPr="00AA74CD" w:rsidRDefault="00AA74CD" w:rsidP="00290C00">
                  <w:pPr>
                    <w:tabs>
                      <w:tab w:val="left" w:pos="2445"/>
                    </w:tabs>
                    <w:jc w:val="center"/>
                    <w:rPr>
                      <w:b/>
                      <w:i/>
                      <w:color w:val="auto"/>
                      <w:sz w:val="40"/>
                      <w:u w:val="single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A74CD">
                    <w:rPr>
                      <w:b/>
                      <w:i/>
                      <w:color w:val="auto"/>
                      <w:sz w:val="40"/>
                      <w:u w:val="single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Du </w:t>
                  </w:r>
                  <w:r w:rsidR="000A50BC">
                    <w:rPr>
                      <w:b/>
                      <w:i/>
                      <w:color w:val="auto"/>
                      <w:sz w:val="40"/>
                      <w:u w:val="single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29</w:t>
                  </w:r>
                  <w:r w:rsidRPr="00AA74CD">
                    <w:rPr>
                      <w:b/>
                      <w:i/>
                      <w:color w:val="auto"/>
                      <w:sz w:val="40"/>
                      <w:u w:val="single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/10/18 au </w:t>
                  </w:r>
                  <w:r w:rsidR="000A50BC">
                    <w:rPr>
                      <w:b/>
                      <w:i/>
                      <w:color w:val="auto"/>
                      <w:sz w:val="40"/>
                      <w:u w:val="single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31</w:t>
                  </w:r>
                  <w:r w:rsidRPr="00AA74CD">
                    <w:rPr>
                      <w:b/>
                      <w:i/>
                      <w:color w:val="auto"/>
                      <w:sz w:val="40"/>
                      <w:u w:val="single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/10/18</w:t>
                  </w:r>
                </w:p>
                <w:p w:rsidR="00AA74CD" w:rsidRPr="00AA74CD" w:rsidRDefault="00AA74CD" w:rsidP="00290C00">
                  <w:pPr>
                    <w:tabs>
                      <w:tab w:val="left" w:pos="2445"/>
                    </w:tabs>
                    <w:jc w:val="center"/>
                    <w:rPr>
                      <w:b/>
                      <w:i/>
                      <w:color w:val="0070C0"/>
                      <w:sz w:val="40"/>
                      <w:u w:val="single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AA74CD" w:rsidRPr="00AA74CD" w:rsidRDefault="00AA74CD" w:rsidP="00AA74CD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445"/>
                    </w:tabs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Stages animés et encadrés par des éducateurs diplômés, Olivier </w:t>
                  </w:r>
                  <w:proofErr w:type="spellStart"/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Dupost</w:t>
                  </w:r>
                  <w:proofErr w:type="spellEnd"/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(BMF), Sami </w:t>
                  </w:r>
                  <w:proofErr w:type="spellStart"/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Rezqallah</w:t>
                  </w:r>
                  <w:proofErr w:type="spellEnd"/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(Module u11), François Le </w:t>
                  </w:r>
                  <w:proofErr w:type="spellStart"/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Leizour</w:t>
                  </w:r>
                  <w:proofErr w:type="spellEnd"/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(éducateur fédéral gardien de but) et Tony </w:t>
                  </w:r>
                  <w:proofErr w:type="spellStart"/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Vezien</w:t>
                  </w:r>
                  <w:proofErr w:type="spellEnd"/>
                  <w:r w:rsidR="006D4FE1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(Module u11)</w:t>
                  </w:r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. </w:t>
                  </w:r>
                </w:p>
                <w:p w:rsidR="00AA74CD" w:rsidRPr="00AA74CD" w:rsidRDefault="00AA74CD" w:rsidP="00AA74CD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445"/>
                    </w:tabs>
                    <w:rPr>
                      <w:color w:val="auto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A74CD">
                    <w:rPr>
                      <w:color w:val="auto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Formule demi-pension (déjeuner à 12h30 + goûters à 10h30 et 16h30)</w:t>
                  </w:r>
                </w:p>
                <w:p w:rsidR="00AA74CD" w:rsidRPr="00AA74CD" w:rsidRDefault="00AA74CD" w:rsidP="00AA74CD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445"/>
                    </w:tabs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A74CD">
                    <w:rPr>
                      <w:color w:val="0070C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Maillot du stage offert à chaque stagiaire le lundi matin</w:t>
                  </w:r>
                </w:p>
                <w:p w:rsidR="00AA74CD" w:rsidRPr="00AA74CD" w:rsidRDefault="00AA74CD" w:rsidP="00AA74CD">
                  <w:pPr>
                    <w:pStyle w:val="Paragraphedeliste"/>
                    <w:numPr>
                      <w:ilvl w:val="0"/>
                      <w:numId w:val="4"/>
                    </w:numPr>
                    <w:tabs>
                      <w:tab w:val="left" w:pos="2445"/>
                    </w:tabs>
                    <w:rPr>
                      <w:b/>
                      <w:color w:val="FF000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A74CD">
                    <w:rPr>
                      <w:b/>
                      <w:color w:val="FF000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Renseignements et inscriptions : </w:t>
                  </w:r>
                </w:p>
                <w:p w:rsidR="00AA74CD" w:rsidRPr="00AA74CD" w:rsidRDefault="00952F49" w:rsidP="00AA74CD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445"/>
                    </w:tabs>
                    <w:rPr>
                      <w:b/>
                      <w:color w:val="FF000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hyperlink r:id="rId11" w:history="1">
                    <w:r w:rsidR="00AA74CD" w:rsidRPr="00AA74CD">
                      <w:rPr>
                        <w:rStyle w:val="Lienhypertexte"/>
                        <w:b/>
                        <w:color w:val="FF000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olivierdupost@outlook.fr</w:t>
                    </w:r>
                  </w:hyperlink>
                </w:p>
                <w:p w:rsidR="00AA74CD" w:rsidRDefault="00AA74CD" w:rsidP="00AA74CD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445"/>
                    </w:tabs>
                    <w:rPr>
                      <w:b/>
                      <w:color w:val="FF000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A74CD">
                    <w:rPr>
                      <w:b/>
                      <w:color w:val="FF000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07.78.07.43.35</w:t>
                  </w:r>
                </w:p>
                <w:p w:rsidR="00AA74CD" w:rsidRPr="00AA74CD" w:rsidRDefault="00AA74CD" w:rsidP="00AA74CD">
                  <w:pPr>
                    <w:tabs>
                      <w:tab w:val="left" w:pos="2445"/>
                    </w:tabs>
                    <w:rPr>
                      <w:b/>
                      <w:color w:val="FF000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AA74CD" w:rsidRPr="00AA74CD" w:rsidRDefault="00AA74CD" w:rsidP="00AA74CD">
                  <w:pPr>
                    <w:tabs>
                      <w:tab w:val="left" w:pos="2445"/>
                    </w:tabs>
                    <w:rPr>
                      <w:b/>
                      <w:color w:val="FF000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290C00" w:rsidRPr="00290C00" w:rsidRDefault="00290C00" w:rsidP="00290C00">
                  <w:pPr>
                    <w:tabs>
                      <w:tab w:val="left" w:pos="2445"/>
                    </w:tabs>
                    <w:jc w:val="center"/>
                    <w:rPr>
                      <w:sz w:val="16"/>
                    </w:rPr>
                  </w:pPr>
                </w:p>
              </w:tc>
            </w:tr>
            <w:tr w:rsidR="00BC5661" w:rsidRPr="00BE60E7" w:rsidTr="00AC38BF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BC5661" w:rsidRPr="00BE60E7" w:rsidRDefault="00BC5661">
                  <w:pPr>
                    <w:rPr>
                      <w:sz w:val="16"/>
                    </w:rPr>
                  </w:pPr>
                </w:p>
              </w:tc>
            </w:tr>
          </w:tbl>
          <w:p w:rsidR="00BC5661" w:rsidRPr="00BE60E7" w:rsidRDefault="00BC5661">
            <w:pPr>
              <w:rPr>
                <w:sz w:val="16"/>
              </w:rPr>
            </w:pPr>
          </w:p>
        </w:tc>
        <w:tc>
          <w:tcPr>
            <w:tcW w:w="144" w:type="dxa"/>
          </w:tcPr>
          <w:p w:rsidR="00BC5661" w:rsidRPr="00BE60E7" w:rsidRDefault="00BC5661">
            <w:pPr>
              <w:rPr>
                <w:sz w:val="16"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de la barre latérale du prospectus"/>
            </w:tblPr>
            <w:tblGrid>
              <w:gridCol w:w="3456"/>
            </w:tblGrid>
            <w:tr w:rsidR="00BC5661" w:rsidRPr="00BE60E7" w:rsidTr="00290C00">
              <w:trPr>
                <w:trHeight w:hRule="exact" w:val="15309"/>
              </w:trPr>
              <w:tc>
                <w:tcPr>
                  <w:tcW w:w="3456" w:type="dxa"/>
                  <w:shd w:val="clear" w:color="auto" w:fill="0070C0"/>
                  <w:vAlign w:val="center"/>
                </w:tcPr>
                <w:p w:rsidR="00BE60E7" w:rsidRDefault="00BE60E7">
                  <w:pPr>
                    <w:pStyle w:val="Titre2"/>
                    <w:rPr>
                      <w:sz w:val="48"/>
                    </w:rPr>
                  </w:pPr>
                  <w:r w:rsidRPr="00BE60E7">
                    <w:rPr>
                      <w:sz w:val="48"/>
                    </w:rPr>
                    <w:t xml:space="preserve">60€ </w:t>
                  </w:r>
                </w:p>
                <w:p w:rsidR="00BC5661" w:rsidRPr="00BE60E7" w:rsidRDefault="00BE60E7">
                  <w:pPr>
                    <w:pStyle w:val="Titre2"/>
                    <w:rPr>
                      <w:sz w:val="48"/>
                    </w:rPr>
                  </w:pPr>
                  <w:proofErr w:type="gramStart"/>
                  <w:r w:rsidRPr="00BE60E7">
                    <w:rPr>
                      <w:sz w:val="48"/>
                    </w:rPr>
                    <w:t>les</w:t>
                  </w:r>
                  <w:proofErr w:type="gramEnd"/>
                  <w:r w:rsidRPr="00BE60E7">
                    <w:rPr>
                      <w:sz w:val="48"/>
                    </w:rPr>
                    <w:t xml:space="preserve"> 3 jours </w:t>
                  </w:r>
                </w:p>
                <w:p w:rsidR="00BC5661" w:rsidRPr="00BE60E7" w:rsidRDefault="00BC5661">
                  <w:pPr>
                    <w:pStyle w:val="Trait"/>
                    <w:rPr>
                      <w:sz w:val="16"/>
                    </w:rPr>
                  </w:pPr>
                </w:p>
                <w:p w:rsidR="00BC5661" w:rsidRPr="00BE60E7" w:rsidRDefault="00BE60E7">
                  <w:pPr>
                    <w:pStyle w:val="Titre2"/>
                    <w:rPr>
                      <w:sz w:val="24"/>
                    </w:rPr>
                  </w:pPr>
                  <w:r w:rsidRPr="00BE60E7">
                    <w:rPr>
                      <w:sz w:val="24"/>
                    </w:rPr>
                    <w:t>Stage ouvert aux licenciés et non licenciés filles et garçons</w:t>
                  </w:r>
                </w:p>
                <w:p w:rsidR="00BC5661" w:rsidRPr="00BE60E7" w:rsidRDefault="00BC5661">
                  <w:pPr>
                    <w:pStyle w:val="Trait"/>
                    <w:rPr>
                      <w:sz w:val="24"/>
                    </w:rPr>
                  </w:pPr>
                </w:p>
                <w:p w:rsidR="00BC5661" w:rsidRPr="00BE60E7" w:rsidRDefault="00BE60E7">
                  <w:pPr>
                    <w:pStyle w:val="Titre2"/>
                    <w:rPr>
                      <w:sz w:val="24"/>
                    </w:rPr>
                  </w:pPr>
                  <w:r w:rsidRPr="00BE60E7">
                    <w:rPr>
                      <w:sz w:val="24"/>
                    </w:rPr>
                    <w:t xml:space="preserve">20 places maximum </w:t>
                  </w:r>
                </w:p>
                <w:p w:rsidR="00BC5661" w:rsidRPr="00BE60E7" w:rsidRDefault="00BC5661">
                  <w:pPr>
                    <w:pStyle w:val="Trait"/>
                    <w:rPr>
                      <w:sz w:val="16"/>
                    </w:rPr>
                  </w:pPr>
                </w:p>
                <w:p w:rsidR="00BE60E7" w:rsidRPr="00BE60E7" w:rsidRDefault="00BE60E7" w:rsidP="00BE60E7">
                  <w:pPr>
                    <w:pStyle w:val="Titre2"/>
                    <w:jc w:val="left"/>
                    <w:rPr>
                      <w:sz w:val="16"/>
                    </w:rPr>
                  </w:pPr>
                  <w:r w:rsidRPr="00BE60E7">
                    <w:rPr>
                      <w:sz w:val="16"/>
                    </w:rPr>
                    <w:t>Les infrastructures :</w:t>
                  </w:r>
                </w:p>
                <w:p w:rsidR="00BE60E7" w:rsidRPr="00BE60E7" w:rsidRDefault="00BE60E7" w:rsidP="00BE60E7">
                  <w:pPr>
                    <w:pStyle w:val="Titre2"/>
                    <w:numPr>
                      <w:ilvl w:val="0"/>
                      <w:numId w:val="1"/>
                    </w:numPr>
                    <w:jc w:val="left"/>
                    <w:rPr>
                      <w:sz w:val="16"/>
                    </w:rPr>
                  </w:pPr>
                  <w:r w:rsidRPr="00BE60E7">
                    <w:rPr>
                      <w:sz w:val="16"/>
                    </w:rPr>
                    <w:t xml:space="preserve">2 terrains engazonnés </w:t>
                  </w:r>
                </w:p>
                <w:p w:rsidR="00BE60E7" w:rsidRPr="00BE60E7" w:rsidRDefault="00BE60E7" w:rsidP="00BE60E7">
                  <w:pPr>
                    <w:pStyle w:val="Titre2"/>
                    <w:numPr>
                      <w:ilvl w:val="0"/>
                      <w:numId w:val="1"/>
                    </w:numPr>
                    <w:jc w:val="left"/>
                    <w:rPr>
                      <w:sz w:val="16"/>
                    </w:rPr>
                  </w:pPr>
                  <w:r w:rsidRPr="00BE60E7">
                    <w:rPr>
                      <w:sz w:val="16"/>
                    </w:rPr>
                    <w:t>2 terrains de tennis</w:t>
                  </w:r>
                </w:p>
                <w:p w:rsidR="00BE60E7" w:rsidRPr="00BE60E7" w:rsidRDefault="00BE60E7" w:rsidP="00BE60E7">
                  <w:pPr>
                    <w:pStyle w:val="Titre2"/>
                    <w:numPr>
                      <w:ilvl w:val="0"/>
                      <w:numId w:val="1"/>
                    </w:numPr>
                    <w:jc w:val="left"/>
                    <w:rPr>
                      <w:sz w:val="16"/>
                    </w:rPr>
                  </w:pPr>
                  <w:r w:rsidRPr="00BE60E7">
                    <w:rPr>
                      <w:sz w:val="16"/>
                    </w:rPr>
                    <w:t>1 gymnase</w:t>
                  </w:r>
                </w:p>
                <w:p w:rsidR="00BE60E7" w:rsidRPr="00BE60E7" w:rsidRDefault="00BE60E7" w:rsidP="00BE60E7">
                  <w:pPr>
                    <w:pStyle w:val="Titre2"/>
                    <w:numPr>
                      <w:ilvl w:val="0"/>
                      <w:numId w:val="1"/>
                    </w:numPr>
                    <w:jc w:val="left"/>
                    <w:rPr>
                      <w:sz w:val="16"/>
                    </w:rPr>
                  </w:pPr>
                  <w:r w:rsidRPr="00BE60E7">
                    <w:rPr>
                      <w:sz w:val="16"/>
                    </w:rPr>
                    <w:t xml:space="preserve">5 vestiaires </w:t>
                  </w:r>
                </w:p>
                <w:p w:rsidR="00BE60E7" w:rsidRPr="00BE60E7" w:rsidRDefault="00BE60E7" w:rsidP="00BE60E7">
                  <w:pPr>
                    <w:pStyle w:val="Titre2"/>
                    <w:numPr>
                      <w:ilvl w:val="0"/>
                      <w:numId w:val="1"/>
                    </w:numPr>
                    <w:jc w:val="left"/>
                    <w:rPr>
                      <w:sz w:val="16"/>
                    </w:rPr>
                  </w:pPr>
                  <w:r w:rsidRPr="00BE60E7">
                    <w:rPr>
                      <w:sz w:val="16"/>
                    </w:rPr>
                    <w:t xml:space="preserve">1 club house </w:t>
                  </w:r>
                </w:p>
                <w:p w:rsidR="00BE60E7" w:rsidRPr="00BE60E7" w:rsidRDefault="00BE60E7" w:rsidP="00BE60E7">
                  <w:pPr>
                    <w:pStyle w:val="Titre2"/>
                    <w:numPr>
                      <w:ilvl w:val="0"/>
                      <w:numId w:val="1"/>
                    </w:numPr>
                    <w:jc w:val="left"/>
                    <w:rPr>
                      <w:sz w:val="16"/>
                    </w:rPr>
                  </w:pPr>
                  <w:r w:rsidRPr="00BE60E7">
                    <w:rPr>
                      <w:sz w:val="16"/>
                    </w:rPr>
                    <w:t xml:space="preserve">1 piscine à proximité </w:t>
                  </w:r>
                </w:p>
                <w:p w:rsidR="00BC5661" w:rsidRPr="00BE60E7" w:rsidRDefault="00BC5661">
                  <w:pPr>
                    <w:pStyle w:val="Trait"/>
                    <w:rPr>
                      <w:sz w:val="16"/>
                    </w:rPr>
                  </w:pPr>
                </w:p>
                <w:p w:rsidR="00BE60E7" w:rsidRPr="00BE60E7" w:rsidRDefault="00BE60E7" w:rsidP="00BE60E7">
                  <w:pPr>
                    <w:pStyle w:val="Titre2"/>
                  </w:pPr>
                  <w:r w:rsidRPr="00BE60E7">
                    <w:t>Val de Boutonne Foot 79</w:t>
                  </w:r>
                </w:p>
                <w:p w:rsidR="00BE60E7" w:rsidRPr="00BE60E7" w:rsidRDefault="00BE60E7" w:rsidP="00BE60E7">
                  <w:pPr>
                    <w:pStyle w:val="Titre2"/>
                    <w:rPr>
                      <w:sz w:val="18"/>
                    </w:rPr>
                  </w:pPr>
                  <w:r w:rsidRPr="00BE60E7">
                    <w:rPr>
                      <w:sz w:val="18"/>
                    </w:rPr>
                    <w:t xml:space="preserve">Stade </w:t>
                  </w:r>
                  <w:r>
                    <w:rPr>
                      <w:sz w:val="18"/>
                    </w:rPr>
                    <w:t xml:space="preserve">                              </w:t>
                  </w:r>
                  <w:r w:rsidRPr="00BE60E7">
                    <w:rPr>
                      <w:sz w:val="18"/>
                    </w:rPr>
                    <w:t>Route des Courteilles</w:t>
                  </w:r>
                  <w:r>
                    <w:rPr>
                      <w:sz w:val="18"/>
                    </w:rPr>
                    <w:t xml:space="preserve">           </w:t>
                  </w:r>
                  <w:r w:rsidRPr="00BE60E7">
                    <w:rPr>
                      <w:sz w:val="18"/>
                    </w:rPr>
                    <w:t xml:space="preserve"> 79170 Brioux sur Boutonn</w:t>
                  </w:r>
                  <w:r>
                    <w:rPr>
                      <w:sz w:val="18"/>
                    </w:rPr>
                    <w:t>e</w:t>
                  </w:r>
                </w:p>
              </w:tc>
            </w:tr>
            <w:tr w:rsidR="00BC5661" w:rsidRPr="00BE60E7" w:rsidTr="00290C00">
              <w:trPr>
                <w:trHeight w:hRule="exact" w:val="144"/>
              </w:trPr>
              <w:tc>
                <w:tcPr>
                  <w:tcW w:w="3456" w:type="dxa"/>
                </w:tcPr>
                <w:p w:rsidR="00BC5661" w:rsidRPr="00BE60E7" w:rsidRDefault="00BC5661">
                  <w:pPr>
                    <w:rPr>
                      <w:sz w:val="16"/>
                    </w:rPr>
                  </w:pPr>
                </w:p>
              </w:tc>
            </w:tr>
          </w:tbl>
          <w:p w:rsidR="00BC5661" w:rsidRPr="00BE60E7" w:rsidRDefault="00BC5661">
            <w:pPr>
              <w:rPr>
                <w:sz w:val="16"/>
              </w:rPr>
            </w:pPr>
          </w:p>
        </w:tc>
      </w:tr>
    </w:tbl>
    <w:p w:rsidR="00BC5661" w:rsidRDefault="00BC5661">
      <w:pPr>
        <w:pStyle w:val="Sansinterligne"/>
      </w:pPr>
    </w:p>
    <w:p w:rsidR="00AA74CD" w:rsidRDefault="002C11A7" w:rsidP="00464AD8">
      <w:pPr>
        <w:pStyle w:val="Sansinterligne"/>
        <w:jc w:val="center"/>
        <w:rPr>
          <w:b/>
          <w:color w:val="125266" w:themeColor="accent6" w:themeShade="80"/>
          <w:sz w:val="44"/>
        </w:rPr>
      </w:pPr>
      <w:r w:rsidRPr="00464AD8">
        <w:rPr>
          <w:b/>
          <w:color w:val="125266" w:themeColor="accent6" w:themeShade="80"/>
          <w:sz w:val="44"/>
        </w:rPr>
        <w:lastRenderedPageBreak/>
        <w:t>Le programme du stage</w:t>
      </w:r>
    </w:p>
    <w:p w:rsidR="009D4B15" w:rsidRDefault="009D4B15" w:rsidP="00464AD8">
      <w:pPr>
        <w:pStyle w:val="Sansinterligne"/>
        <w:jc w:val="center"/>
        <w:rPr>
          <w:b/>
          <w:color w:val="125266" w:themeColor="accent6" w:themeShade="80"/>
          <w:sz w:val="44"/>
        </w:rPr>
      </w:pPr>
    </w:p>
    <w:p w:rsidR="006A69BE" w:rsidRPr="006A69BE" w:rsidRDefault="009D4B15" w:rsidP="006A69BE">
      <w:pPr>
        <w:pStyle w:val="Sansinterligne"/>
        <w:numPr>
          <w:ilvl w:val="0"/>
          <w:numId w:val="3"/>
        </w:numPr>
        <w:spacing w:line="360" w:lineRule="auto"/>
        <w:ind w:left="714" w:hanging="357"/>
        <w:rPr>
          <w:color w:val="000000" w:themeColor="text1"/>
          <w:sz w:val="28"/>
        </w:rPr>
      </w:pPr>
      <w:r>
        <w:rPr>
          <w:color w:val="000000" w:themeColor="text1"/>
          <w:sz w:val="32"/>
        </w:rPr>
        <w:t xml:space="preserve"> </w:t>
      </w:r>
      <w:r w:rsidRPr="006A69BE">
        <w:rPr>
          <w:color w:val="00B050"/>
          <w:sz w:val="28"/>
        </w:rPr>
        <w:t xml:space="preserve">Sur les temps libre midi et garderie : </w:t>
      </w:r>
      <w:r w:rsidR="006A69BE" w:rsidRPr="006A69BE">
        <w:rPr>
          <w:color w:val="000000" w:themeColor="text1"/>
          <w:sz w:val="28"/>
        </w:rPr>
        <w:t>Les stagiaires auront à disposition, Playstation, jeux de palets, pétanque, jeux de cartes …</w:t>
      </w:r>
    </w:p>
    <w:p w:rsidR="006A69BE" w:rsidRPr="006A69BE" w:rsidRDefault="006A69BE" w:rsidP="006A69BE">
      <w:pPr>
        <w:pStyle w:val="Sansinterligne"/>
        <w:numPr>
          <w:ilvl w:val="0"/>
          <w:numId w:val="3"/>
        </w:numPr>
        <w:spacing w:line="360" w:lineRule="auto"/>
        <w:ind w:left="714" w:hanging="357"/>
        <w:rPr>
          <w:color w:val="000000" w:themeColor="text1"/>
          <w:sz w:val="28"/>
        </w:rPr>
      </w:pPr>
      <w:r w:rsidRPr="006A69BE">
        <w:rPr>
          <w:color w:val="FF0000"/>
          <w:sz w:val="28"/>
        </w:rPr>
        <w:t>Sur les activités foot :</w:t>
      </w:r>
      <w:r w:rsidRPr="006A69BE">
        <w:rPr>
          <w:color w:val="000000" w:themeColor="text1"/>
          <w:sz w:val="28"/>
        </w:rPr>
        <w:t xml:space="preserve"> Prévoir les affaires pour faire du foot (+ chaussures de sport) ainsi qu’un coupe-vent en cas de mauvais temps et des affaires pour prendre une douche</w:t>
      </w:r>
    </w:p>
    <w:p w:rsidR="006A69BE" w:rsidRPr="006A69BE" w:rsidRDefault="006A69BE" w:rsidP="006A69BE">
      <w:pPr>
        <w:pStyle w:val="Sansinterligne"/>
        <w:numPr>
          <w:ilvl w:val="0"/>
          <w:numId w:val="3"/>
        </w:numPr>
        <w:spacing w:line="360" w:lineRule="auto"/>
        <w:ind w:left="714" w:hanging="357"/>
        <w:rPr>
          <w:color w:val="000000" w:themeColor="text1"/>
          <w:sz w:val="28"/>
        </w:rPr>
      </w:pPr>
      <w:r w:rsidRPr="006A69BE">
        <w:rPr>
          <w:color w:val="00B0F0"/>
          <w:sz w:val="28"/>
        </w:rPr>
        <w:t xml:space="preserve">Pour le Futsal : </w:t>
      </w:r>
      <w:r w:rsidRPr="006A69BE">
        <w:rPr>
          <w:color w:val="000000" w:themeColor="text1"/>
          <w:sz w:val="28"/>
        </w:rPr>
        <w:t xml:space="preserve">Prévoir des affaires pour pratiquer (short – T-shirt et baskets) </w:t>
      </w:r>
    </w:p>
    <w:p w:rsidR="006A69BE" w:rsidRPr="006A69BE" w:rsidRDefault="006A69BE" w:rsidP="006A69BE">
      <w:pPr>
        <w:pStyle w:val="Sansinterligne"/>
        <w:numPr>
          <w:ilvl w:val="0"/>
          <w:numId w:val="3"/>
        </w:numPr>
        <w:spacing w:line="360" w:lineRule="auto"/>
        <w:ind w:left="714" w:hanging="357"/>
        <w:rPr>
          <w:color w:val="000000" w:themeColor="text1"/>
          <w:sz w:val="28"/>
        </w:rPr>
      </w:pPr>
      <w:r w:rsidRPr="006A69BE">
        <w:rPr>
          <w:color w:val="B14D0E" w:themeColor="accent4" w:themeShade="BF"/>
          <w:sz w:val="28"/>
        </w:rPr>
        <w:t xml:space="preserve">Pour la course d’orientation et les jeux olympique : </w:t>
      </w:r>
      <w:r w:rsidRPr="006A69BE">
        <w:rPr>
          <w:color w:val="000000" w:themeColor="text1"/>
          <w:sz w:val="28"/>
        </w:rPr>
        <w:t xml:space="preserve">prévoir des affaires basiques de sport et des baskets </w:t>
      </w:r>
    </w:p>
    <w:p w:rsidR="00952F49" w:rsidRPr="00952F49" w:rsidRDefault="006A69BE" w:rsidP="00952F49">
      <w:pPr>
        <w:pStyle w:val="Sansinterligne"/>
        <w:numPr>
          <w:ilvl w:val="0"/>
          <w:numId w:val="3"/>
        </w:numPr>
        <w:spacing w:line="360" w:lineRule="auto"/>
        <w:ind w:left="714" w:hanging="357"/>
        <w:rPr>
          <w:color w:val="000000" w:themeColor="text1"/>
          <w:sz w:val="28"/>
        </w:rPr>
      </w:pPr>
      <w:r w:rsidRPr="006A69BE">
        <w:rPr>
          <w:color w:val="B11A57" w:themeColor="accent1" w:themeShade="BF"/>
          <w:sz w:val="28"/>
        </w:rPr>
        <w:t xml:space="preserve">Pour la sortie VTT : </w:t>
      </w:r>
      <w:r w:rsidRPr="006A69BE">
        <w:rPr>
          <w:color w:val="000000" w:themeColor="text1"/>
          <w:sz w:val="28"/>
        </w:rPr>
        <w:t xml:space="preserve">apporter son vélo et son casque </w:t>
      </w:r>
      <w:r w:rsidR="00952F49">
        <w:rPr>
          <w:color w:val="000000" w:themeColor="text1"/>
          <w:sz w:val="28"/>
        </w:rPr>
        <w:t>et un petit sac à dos</w:t>
      </w:r>
      <w:bookmarkStart w:id="0" w:name="_GoBack"/>
      <w:bookmarkEnd w:id="0"/>
    </w:p>
    <w:p w:rsidR="006A69BE" w:rsidRDefault="006A69BE" w:rsidP="006A69BE">
      <w:pPr>
        <w:pStyle w:val="Sansinterligne"/>
        <w:spacing w:line="360" w:lineRule="auto"/>
        <w:rPr>
          <w:color w:val="000000" w:themeColor="text1"/>
          <w:sz w:val="28"/>
        </w:rPr>
      </w:pPr>
    </w:p>
    <w:p w:rsidR="006A69BE" w:rsidRDefault="006A69BE" w:rsidP="006A69BE">
      <w:pPr>
        <w:pStyle w:val="Sansinterligne"/>
        <w:spacing w:line="360" w:lineRule="auto"/>
        <w:rPr>
          <w:color w:val="000000" w:themeColor="text1"/>
          <w:sz w:val="28"/>
        </w:rPr>
      </w:pPr>
    </w:p>
    <w:p w:rsidR="006A69BE" w:rsidRDefault="006A69BE" w:rsidP="006A69BE">
      <w:pPr>
        <w:pStyle w:val="Sansinterligne"/>
        <w:spacing w:line="360" w:lineRule="auto"/>
        <w:rPr>
          <w:color w:val="000000" w:themeColor="text1"/>
          <w:sz w:val="28"/>
        </w:rPr>
      </w:pPr>
    </w:p>
    <w:p w:rsidR="006A69BE" w:rsidRPr="006A69BE" w:rsidRDefault="006A69BE" w:rsidP="006A69BE">
      <w:pPr>
        <w:pStyle w:val="Sansinterligne"/>
        <w:numPr>
          <w:ilvl w:val="0"/>
          <w:numId w:val="1"/>
        </w:numPr>
        <w:spacing w:line="360" w:lineRule="auto"/>
        <w:rPr>
          <w:b/>
          <w:i/>
          <w:color w:val="000000" w:themeColor="text1"/>
          <w:sz w:val="28"/>
        </w:rPr>
      </w:pPr>
      <w:r w:rsidRPr="006A69BE">
        <w:rPr>
          <w:b/>
          <w:i/>
          <w:color w:val="000000" w:themeColor="text1"/>
          <w:sz w:val="28"/>
        </w:rPr>
        <w:t>En cas de mauvais temps le planning pourra être modifié et des activités dans la salle de sport seront prévus au cas où</w:t>
      </w:r>
    </w:p>
    <w:p w:rsidR="00464AD8" w:rsidRDefault="00464AD8" w:rsidP="00464AD8">
      <w:pPr>
        <w:pStyle w:val="Sansinterligne"/>
        <w:jc w:val="center"/>
        <w:rPr>
          <w:b/>
          <w:color w:val="125266" w:themeColor="accent6" w:themeShade="80"/>
          <w:sz w:val="44"/>
        </w:rPr>
      </w:pPr>
    </w:p>
    <w:p w:rsidR="0051170F" w:rsidRDefault="0051170F" w:rsidP="00464AD8">
      <w:pPr>
        <w:pStyle w:val="Sansinterligne"/>
        <w:jc w:val="center"/>
        <w:rPr>
          <w:b/>
          <w:color w:val="125266" w:themeColor="accent6" w:themeShade="80"/>
          <w:sz w:val="44"/>
        </w:rPr>
      </w:pPr>
    </w:p>
    <w:tbl>
      <w:tblPr>
        <w:tblStyle w:val="Grilledutableau"/>
        <w:tblpPr w:leftFromText="141" w:rightFromText="141" w:horzAnchor="margin" w:tblpY="803"/>
        <w:tblW w:w="0" w:type="auto"/>
        <w:tblLook w:val="04A0" w:firstRow="1" w:lastRow="0" w:firstColumn="1" w:lastColumn="0" w:noHBand="0" w:noVBand="1"/>
      </w:tblPr>
      <w:tblGrid>
        <w:gridCol w:w="1722"/>
        <w:gridCol w:w="1716"/>
        <w:gridCol w:w="2121"/>
        <w:gridCol w:w="1665"/>
        <w:gridCol w:w="1822"/>
        <w:gridCol w:w="1716"/>
      </w:tblGrid>
      <w:tr w:rsidR="00464AD8" w:rsidTr="009D4B15">
        <w:trPr>
          <w:trHeight w:val="1117"/>
        </w:trPr>
        <w:tc>
          <w:tcPr>
            <w:tcW w:w="1722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Horaires</w:t>
            </w:r>
          </w:p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Jours</w:t>
            </w:r>
          </w:p>
        </w:tc>
        <w:tc>
          <w:tcPr>
            <w:tcW w:w="1716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7h30 à 9h</w:t>
            </w:r>
          </w:p>
        </w:tc>
        <w:tc>
          <w:tcPr>
            <w:tcW w:w="2121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9h à 12h</w:t>
            </w:r>
          </w:p>
        </w:tc>
        <w:tc>
          <w:tcPr>
            <w:tcW w:w="1665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12h à 14h</w:t>
            </w:r>
          </w:p>
        </w:tc>
        <w:tc>
          <w:tcPr>
            <w:tcW w:w="1822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14h à 17h</w:t>
            </w:r>
          </w:p>
        </w:tc>
        <w:tc>
          <w:tcPr>
            <w:tcW w:w="1716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17h à 18h30</w:t>
            </w:r>
          </w:p>
        </w:tc>
      </w:tr>
      <w:tr w:rsidR="00464AD8" w:rsidTr="009D4B15">
        <w:trPr>
          <w:trHeight w:val="1351"/>
        </w:trPr>
        <w:tc>
          <w:tcPr>
            <w:tcW w:w="1722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Lundi</w:t>
            </w:r>
          </w:p>
        </w:tc>
        <w:tc>
          <w:tcPr>
            <w:tcW w:w="1716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B050"/>
                <w:sz w:val="28"/>
              </w:rPr>
            </w:pPr>
            <w:r w:rsidRPr="009D4B15">
              <w:rPr>
                <w:color w:val="00B050"/>
                <w:sz w:val="28"/>
              </w:rPr>
              <w:t>Garderie</w:t>
            </w:r>
          </w:p>
        </w:tc>
        <w:tc>
          <w:tcPr>
            <w:tcW w:w="2121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FF0000"/>
                <w:sz w:val="28"/>
              </w:rPr>
            </w:pPr>
            <w:r w:rsidRPr="009D4B15">
              <w:rPr>
                <w:color w:val="FF0000"/>
                <w:sz w:val="28"/>
              </w:rPr>
              <w:t xml:space="preserve">Séance d’entrainement foot </w:t>
            </w:r>
          </w:p>
        </w:tc>
        <w:tc>
          <w:tcPr>
            <w:tcW w:w="1665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B050"/>
                <w:sz w:val="28"/>
              </w:rPr>
            </w:pPr>
            <w:r w:rsidRPr="009D4B15">
              <w:rPr>
                <w:color w:val="00B050"/>
                <w:sz w:val="28"/>
              </w:rPr>
              <w:t>Repas + temps libre</w:t>
            </w:r>
          </w:p>
        </w:tc>
        <w:tc>
          <w:tcPr>
            <w:tcW w:w="1822" w:type="dxa"/>
          </w:tcPr>
          <w:p w:rsidR="00464AD8" w:rsidRPr="009D4B15" w:rsidRDefault="009D4B15" w:rsidP="009D4B15">
            <w:pPr>
              <w:pStyle w:val="Sansinterligne"/>
              <w:jc w:val="center"/>
              <w:rPr>
                <w:color w:val="B14D0E" w:themeColor="accent4" w:themeShade="BF"/>
                <w:sz w:val="28"/>
              </w:rPr>
            </w:pPr>
            <w:r w:rsidRPr="009D4B15">
              <w:rPr>
                <w:color w:val="B14D0E" w:themeColor="accent4" w:themeShade="BF"/>
                <w:sz w:val="28"/>
              </w:rPr>
              <w:t>Course d’orientation sur le thème du foot</w:t>
            </w:r>
          </w:p>
        </w:tc>
        <w:tc>
          <w:tcPr>
            <w:tcW w:w="1716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B050"/>
                <w:sz w:val="28"/>
              </w:rPr>
            </w:pPr>
            <w:r w:rsidRPr="009D4B15">
              <w:rPr>
                <w:color w:val="00B050"/>
                <w:sz w:val="28"/>
              </w:rPr>
              <w:t>Garderie</w:t>
            </w:r>
          </w:p>
        </w:tc>
      </w:tr>
      <w:tr w:rsidR="00464AD8" w:rsidTr="009D4B15">
        <w:trPr>
          <w:trHeight w:val="1374"/>
        </w:trPr>
        <w:tc>
          <w:tcPr>
            <w:tcW w:w="1722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Mardi</w:t>
            </w:r>
          </w:p>
        </w:tc>
        <w:tc>
          <w:tcPr>
            <w:tcW w:w="1716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B050"/>
                <w:sz w:val="28"/>
              </w:rPr>
            </w:pPr>
            <w:r w:rsidRPr="009D4B15">
              <w:rPr>
                <w:color w:val="00B050"/>
                <w:sz w:val="28"/>
              </w:rPr>
              <w:t>Garderie</w:t>
            </w:r>
          </w:p>
        </w:tc>
        <w:tc>
          <w:tcPr>
            <w:tcW w:w="2121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FF0000"/>
                <w:sz w:val="28"/>
              </w:rPr>
            </w:pPr>
            <w:r w:rsidRPr="009D4B15">
              <w:rPr>
                <w:color w:val="FF0000"/>
                <w:sz w:val="28"/>
              </w:rPr>
              <w:t xml:space="preserve">Séance d’entrainement foot </w:t>
            </w:r>
          </w:p>
        </w:tc>
        <w:tc>
          <w:tcPr>
            <w:tcW w:w="1665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B050"/>
                <w:sz w:val="28"/>
              </w:rPr>
            </w:pPr>
            <w:r w:rsidRPr="009D4B15">
              <w:rPr>
                <w:color w:val="00B050"/>
                <w:sz w:val="28"/>
              </w:rPr>
              <w:t>Repas + temps libre</w:t>
            </w:r>
          </w:p>
        </w:tc>
        <w:tc>
          <w:tcPr>
            <w:tcW w:w="1822" w:type="dxa"/>
          </w:tcPr>
          <w:p w:rsidR="00464AD8" w:rsidRPr="009D4B15" w:rsidRDefault="009D4B15" w:rsidP="009D4B15">
            <w:pPr>
              <w:pStyle w:val="Sansinterligne"/>
              <w:jc w:val="center"/>
              <w:rPr>
                <w:color w:val="B14D0E" w:themeColor="accent4" w:themeShade="BF"/>
                <w:sz w:val="28"/>
              </w:rPr>
            </w:pPr>
            <w:r w:rsidRPr="009D4B15">
              <w:rPr>
                <w:color w:val="B11A57" w:themeColor="accent1" w:themeShade="BF"/>
                <w:sz w:val="28"/>
              </w:rPr>
              <w:t xml:space="preserve">Sortie </w:t>
            </w:r>
            <w:r>
              <w:rPr>
                <w:color w:val="B11A57" w:themeColor="accent1" w:themeShade="BF"/>
                <w:sz w:val="28"/>
              </w:rPr>
              <w:t>V</w:t>
            </w:r>
            <w:r w:rsidRPr="009D4B15">
              <w:rPr>
                <w:color w:val="B11A57" w:themeColor="accent1" w:themeShade="BF"/>
                <w:sz w:val="28"/>
              </w:rPr>
              <w:t>TT</w:t>
            </w:r>
          </w:p>
        </w:tc>
        <w:tc>
          <w:tcPr>
            <w:tcW w:w="1716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B050"/>
                <w:sz w:val="28"/>
              </w:rPr>
            </w:pPr>
            <w:r w:rsidRPr="009D4B15">
              <w:rPr>
                <w:color w:val="00B050"/>
                <w:sz w:val="28"/>
              </w:rPr>
              <w:t>Garderie</w:t>
            </w:r>
          </w:p>
        </w:tc>
      </w:tr>
      <w:tr w:rsidR="00464AD8" w:rsidTr="009D4B15">
        <w:trPr>
          <w:trHeight w:val="1837"/>
        </w:trPr>
        <w:tc>
          <w:tcPr>
            <w:tcW w:w="1722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125266" w:themeColor="accent6" w:themeShade="80"/>
                <w:sz w:val="28"/>
              </w:rPr>
            </w:pPr>
            <w:r w:rsidRPr="009D4B15">
              <w:rPr>
                <w:color w:val="125266" w:themeColor="accent6" w:themeShade="80"/>
                <w:sz w:val="28"/>
              </w:rPr>
              <w:t>Mercredi</w:t>
            </w:r>
          </w:p>
        </w:tc>
        <w:tc>
          <w:tcPr>
            <w:tcW w:w="1716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B050"/>
                <w:sz w:val="28"/>
              </w:rPr>
            </w:pPr>
            <w:r w:rsidRPr="009D4B15">
              <w:rPr>
                <w:color w:val="00B050"/>
                <w:sz w:val="28"/>
              </w:rPr>
              <w:t>Garderie</w:t>
            </w:r>
          </w:p>
        </w:tc>
        <w:tc>
          <w:tcPr>
            <w:tcW w:w="2121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0000" w:themeColor="text1"/>
                <w:sz w:val="28"/>
              </w:rPr>
            </w:pPr>
            <w:r w:rsidRPr="009D4B15">
              <w:rPr>
                <w:color w:val="00B0F0"/>
                <w:sz w:val="28"/>
              </w:rPr>
              <w:t>Futsal</w:t>
            </w:r>
          </w:p>
        </w:tc>
        <w:tc>
          <w:tcPr>
            <w:tcW w:w="1665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B050"/>
                <w:sz w:val="28"/>
              </w:rPr>
            </w:pPr>
            <w:r w:rsidRPr="009D4B15">
              <w:rPr>
                <w:color w:val="00B050"/>
                <w:sz w:val="28"/>
              </w:rPr>
              <w:t>Repas + temps libre</w:t>
            </w:r>
          </w:p>
        </w:tc>
        <w:tc>
          <w:tcPr>
            <w:tcW w:w="1822" w:type="dxa"/>
          </w:tcPr>
          <w:p w:rsidR="00464AD8" w:rsidRPr="009D4B15" w:rsidRDefault="009D4B15" w:rsidP="009D4B15">
            <w:pPr>
              <w:pStyle w:val="Sansinterligne"/>
              <w:jc w:val="center"/>
              <w:rPr>
                <w:color w:val="000000" w:themeColor="text1"/>
                <w:sz w:val="28"/>
              </w:rPr>
            </w:pPr>
            <w:r w:rsidRPr="009D4B15">
              <w:rPr>
                <w:color w:val="B14D0E" w:themeColor="accent4" w:themeShade="BF"/>
                <w:sz w:val="28"/>
              </w:rPr>
              <w:t xml:space="preserve"> Jeux Olympiques </w:t>
            </w:r>
          </w:p>
        </w:tc>
        <w:tc>
          <w:tcPr>
            <w:tcW w:w="1716" w:type="dxa"/>
          </w:tcPr>
          <w:p w:rsidR="00464AD8" w:rsidRPr="009D4B15" w:rsidRDefault="00464AD8" w:rsidP="009D4B15">
            <w:pPr>
              <w:pStyle w:val="Sansinterligne"/>
              <w:jc w:val="center"/>
              <w:rPr>
                <w:color w:val="00B050"/>
                <w:sz w:val="28"/>
              </w:rPr>
            </w:pPr>
            <w:r w:rsidRPr="009D4B15">
              <w:rPr>
                <w:color w:val="00B050"/>
                <w:sz w:val="28"/>
              </w:rPr>
              <w:t>Garderie</w:t>
            </w:r>
          </w:p>
        </w:tc>
      </w:tr>
    </w:tbl>
    <w:p w:rsidR="00464AD8" w:rsidRDefault="00464AD8" w:rsidP="00464AD8">
      <w:pPr>
        <w:pStyle w:val="Sansinterligne"/>
        <w:jc w:val="center"/>
        <w:rPr>
          <w:b/>
          <w:color w:val="125266" w:themeColor="accent6" w:themeShade="80"/>
          <w:sz w:val="44"/>
        </w:rPr>
      </w:pPr>
    </w:p>
    <w:p w:rsidR="0051170F" w:rsidRDefault="0051170F" w:rsidP="00464AD8">
      <w:pPr>
        <w:pStyle w:val="Sansinterligne"/>
        <w:jc w:val="center"/>
        <w:rPr>
          <w:b/>
          <w:color w:val="125266" w:themeColor="accent6" w:themeShade="80"/>
          <w:sz w:val="44"/>
        </w:rPr>
      </w:pPr>
    </w:p>
    <w:sectPr w:rsidR="0051170F" w:rsidSect="00AC38BF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47988"/>
    <w:multiLevelType w:val="hybridMultilevel"/>
    <w:tmpl w:val="BF20D068"/>
    <w:lvl w:ilvl="0" w:tplc="C614858C">
      <w:start w:val="2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1628A"/>
    <w:multiLevelType w:val="hybridMultilevel"/>
    <w:tmpl w:val="845A02CE"/>
    <w:lvl w:ilvl="0" w:tplc="7DBC3368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07F28"/>
    <w:multiLevelType w:val="hybridMultilevel"/>
    <w:tmpl w:val="9E9E8996"/>
    <w:lvl w:ilvl="0" w:tplc="A18A995A">
      <w:start w:val="20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8268E"/>
    <w:multiLevelType w:val="hybridMultilevel"/>
    <w:tmpl w:val="FB4083FC"/>
    <w:lvl w:ilvl="0" w:tplc="1528E140">
      <w:start w:val="20"/>
      <w:numFmt w:val="bullet"/>
      <w:lvlText w:val=""/>
      <w:lvlJc w:val="left"/>
      <w:pPr>
        <w:ind w:left="1095" w:hanging="735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E7"/>
    <w:rsid w:val="000A50BC"/>
    <w:rsid w:val="00290C00"/>
    <w:rsid w:val="002C11A7"/>
    <w:rsid w:val="00312AA2"/>
    <w:rsid w:val="00347403"/>
    <w:rsid w:val="00464AD8"/>
    <w:rsid w:val="0051170F"/>
    <w:rsid w:val="006A69BE"/>
    <w:rsid w:val="006D4FE1"/>
    <w:rsid w:val="00952F49"/>
    <w:rsid w:val="009D4B15"/>
    <w:rsid w:val="00A335CB"/>
    <w:rsid w:val="00A935B3"/>
    <w:rsid w:val="00AA74CD"/>
    <w:rsid w:val="00AC38BF"/>
    <w:rsid w:val="00BB61EB"/>
    <w:rsid w:val="00BC5661"/>
    <w:rsid w:val="00BE60E7"/>
    <w:rsid w:val="00EE576C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A9966E"/>
  <w15:chartTrackingRefBased/>
  <w15:docId w15:val="{456B0995-5594-4044-A034-FBC5C07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Paragraphedeliste">
    <w:name w:val="List Paragraph"/>
    <w:basedOn w:val="Normal"/>
    <w:uiPriority w:val="34"/>
    <w:unhideWhenUsed/>
    <w:qFormat/>
    <w:rsid w:val="00AA74C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A74CD"/>
    <w:rPr>
      <w:color w:val="24A5CD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4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livierdupost@outlook.fr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IVIER\AppData\Roaming\Microsoft\Templates\Prospectus%20d&#8217;&#233;v&#233;nement%20saisonni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D473C7-EEC8-476C-BD45-A1A8AEA1E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saisonnier.dotx</Template>
  <TotalTime>123</TotalTime>
  <Pages>2</Pages>
  <Words>296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DUPOST</dc:creator>
  <cp:keywords/>
  <dc:description/>
  <cp:lastModifiedBy>OLIVIER DUPOST</cp:lastModifiedBy>
  <cp:revision>7</cp:revision>
  <cp:lastPrinted>2012-12-25T21:02:00Z</cp:lastPrinted>
  <dcterms:created xsi:type="dcterms:W3CDTF">2018-08-06T13:53:00Z</dcterms:created>
  <dcterms:modified xsi:type="dcterms:W3CDTF">2018-09-20T15:15:00Z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